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D3DE0" w14:textId="77777777" w:rsidR="00F13D2D" w:rsidRDefault="00F13D2D" w:rsidP="00B167F6">
      <w:pPr>
        <w:rPr>
          <w:sz w:val="24"/>
          <w:szCs w:val="24"/>
        </w:rPr>
      </w:pPr>
    </w:p>
    <w:p w14:paraId="67C92487" w14:textId="303B14E4" w:rsidR="009E021C" w:rsidRPr="00F13D2D" w:rsidRDefault="00920F93" w:rsidP="00B167F6">
      <w:pPr>
        <w:rPr>
          <w:b/>
          <w:bCs/>
          <w:sz w:val="28"/>
          <w:szCs w:val="28"/>
        </w:rPr>
      </w:pPr>
      <w:r w:rsidRPr="00F13D2D">
        <w:rPr>
          <w:b/>
          <w:bCs/>
          <w:sz w:val="28"/>
          <w:szCs w:val="28"/>
        </w:rPr>
        <w:t>Nieuwsbrief December 2021</w:t>
      </w:r>
      <w:r w:rsidR="00D72FA6" w:rsidRPr="00F13D2D">
        <w:rPr>
          <w:b/>
          <w:bCs/>
          <w:sz w:val="28"/>
          <w:szCs w:val="28"/>
        </w:rPr>
        <w:t>.</w:t>
      </w:r>
    </w:p>
    <w:p w14:paraId="3A66B364" w14:textId="10FCCB30" w:rsidR="00D72FA6" w:rsidRDefault="00D72FA6" w:rsidP="00B167F6">
      <w:pPr>
        <w:rPr>
          <w:sz w:val="24"/>
          <w:szCs w:val="24"/>
        </w:rPr>
      </w:pPr>
    </w:p>
    <w:p w14:paraId="4D0BAB55" w14:textId="4448A9EA" w:rsidR="00D72FA6" w:rsidRPr="00DD6483" w:rsidRDefault="003B25FC" w:rsidP="00B167F6">
      <w:pPr>
        <w:rPr>
          <w:u w:val="single"/>
        </w:rPr>
      </w:pPr>
      <w:r>
        <w:rPr>
          <w:sz w:val="28"/>
          <w:szCs w:val="28"/>
          <w:u w:val="single"/>
        </w:rPr>
        <w:t>Het zijn s</w:t>
      </w:r>
      <w:r w:rsidR="00D72FA6" w:rsidRPr="00DD6483">
        <w:rPr>
          <w:sz w:val="28"/>
          <w:szCs w:val="28"/>
          <w:u w:val="single"/>
        </w:rPr>
        <w:t>terke schouders</w:t>
      </w:r>
      <w:r w:rsidR="0090759E" w:rsidRPr="00DD6483">
        <w:rPr>
          <w:sz w:val="28"/>
          <w:szCs w:val="28"/>
          <w:u w:val="single"/>
        </w:rPr>
        <w:t>,</w:t>
      </w:r>
      <w:r w:rsidR="00D72FA6" w:rsidRPr="00DD6483">
        <w:rPr>
          <w:sz w:val="28"/>
          <w:szCs w:val="28"/>
          <w:u w:val="single"/>
        </w:rPr>
        <w:t xml:space="preserve"> die zoveel tegenslag moeten dragen</w:t>
      </w:r>
      <w:r w:rsidR="00D72FA6" w:rsidRPr="00DD6483">
        <w:rPr>
          <w:u w:val="single"/>
        </w:rPr>
        <w:t>.</w:t>
      </w:r>
    </w:p>
    <w:p w14:paraId="253C608E" w14:textId="29C3F9E6" w:rsidR="00D72FA6" w:rsidRPr="00DD6483" w:rsidRDefault="00D72FA6" w:rsidP="00B167F6">
      <w:r w:rsidRPr="00DD6483">
        <w:t>Ondanks dat sommigen alweer naar Kenia reizen</w:t>
      </w:r>
      <w:r w:rsidR="004609D7">
        <w:t>,</w:t>
      </w:r>
      <w:r w:rsidRPr="00DD6483">
        <w:t xml:space="preserve"> dur</w:t>
      </w:r>
      <w:r w:rsidR="00E177CA">
        <w:t>ven wij</w:t>
      </w:r>
      <w:r w:rsidRPr="00DD6483">
        <w:t xml:space="preserve"> het nog niet aan. </w:t>
      </w:r>
      <w:r w:rsidR="00F13D2D" w:rsidRPr="00DD6483">
        <w:t xml:space="preserve">Dus u krijgt van </w:t>
      </w:r>
      <w:r w:rsidR="00E177CA">
        <w:t xml:space="preserve">ons </w:t>
      </w:r>
      <w:r w:rsidR="00F13D2D" w:rsidRPr="00DD6483">
        <w:t>nog steeds geen reisverslag maar wel een brief</w:t>
      </w:r>
      <w:r w:rsidR="0090759E" w:rsidRPr="00DD6483">
        <w:t xml:space="preserve"> </w:t>
      </w:r>
      <w:r w:rsidR="00F13D2D" w:rsidRPr="00DD6483">
        <w:t xml:space="preserve">vol nieuws. Soms positief, maar soms ook negatief. </w:t>
      </w:r>
      <w:r w:rsidR="00E177CA">
        <w:t>Wij hopen dat</w:t>
      </w:r>
      <w:r w:rsidR="00F13D2D" w:rsidRPr="00DD6483">
        <w:t xml:space="preserve"> u deze brief met aandacht leest.</w:t>
      </w:r>
    </w:p>
    <w:p w14:paraId="6B14B78B" w14:textId="1218CC0E" w:rsidR="00BC6993" w:rsidRPr="00DD6483" w:rsidRDefault="00BC6993" w:rsidP="00B167F6">
      <w:pPr>
        <w:rPr>
          <w:sz w:val="28"/>
          <w:szCs w:val="28"/>
          <w:u w:val="single"/>
        </w:rPr>
      </w:pPr>
      <w:r w:rsidRPr="00DD6483">
        <w:rPr>
          <w:sz w:val="28"/>
          <w:szCs w:val="28"/>
          <w:u w:val="single"/>
        </w:rPr>
        <w:t>Algemene situatie</w:t>
      </w:r>
    </w:p>
    <w:p w14:paraId="350E3B84" w14:textId="7A53379B" w:rsidR="00D72FA6" w:rsidRPr="00DD6483" w:rsidRDefault="00BC6993" w:rsidP="00B167F6">
      <w:r w:rsidRPr="00DD6483">
        <w:t>In Kenia zijn de Covid besmettingen relatief laag, dit zou natuurlijk kunnen komen doordat er een ander testbeleid is</w:t>
      </w:r>
      <w:r w:rsidR="000C6EDF" w:rsidRPr="00DD6483">
        <w:t xml:space="preserve"> en ook het klimaat kan een rol spelen. Het is algemeen bekend dat het virus zich minder goed verspreidt in de warmte. Hoe dan ook de nationale regels zijn behoorlijk versoepeld. Dit geldt dan weer niet voor de buitenlanders die </w:t>
      </w:r>
      <w:r w:rsidR="004609D7">
        <w:t>Kenia binnen willen</w:t>
      </w:r>
      <w:r w:rsidR="000C6EDF" w:rsidRPr="00DD6483">
        <w:t xml:space="preserve">. Er komen nog steeds zeer weinig toeristen en dit zorgt voor zorgelijke </w:t>
      </w:r>
      <w:r w:rsidR="004609D7">
        <w:t>“</w:t>
      </w:r>
      <w:r w:rsidR="000C6EDF" w:rsidRPr="00DD6483">
        <w:t>economische</w:t>
      </w:r>
      <w:r w:rsidR="004609D7">
        <w:t>”</w:t>
      </w:r>
      <w:r w:rsidR="000C6EDF" w:rsidRPr="00DD6483">
        <w:t xml:space="preserve"> omstandigheden. Alsof dat niet genoeg is speelt  klimaatverandering ook dit jaar een wrede rol. De regen is nagenoeg uitgebleven en het is er werkelijk snoei heet. Patrick schreef me dat het zo heet is dat de slangen hun toevlucht zoeken in de schaduw die de huizen bieden, wat dan ook weer een gevaarlijke situatie kan opleveren</w:t>
      </w:r>
      <w:r w:rsidR="003D7573" w:rsidRPr="00DD6483">
        <w:t>. Door deze droogte  dreigt er hongersnood te ontstaan. In deze tijd zouden de gewassen weelderig op het land moeten staa</w:t>
      </w:r>
      <w:r w:rsidR="004609D7">
        <w:t>n, k</w:t>
      </w:r>
      <w:r w:rsidR="003D7573" w:rsidRPr="00DD6483">
        <w:t xml:space="preserve">laar om geoogst te worden. Dit lukt </w:t>
      </w:r>
      <w:r w:rsidR="004609D7">
        <w:t xml:space="preserve">echter </w:t>
      </w:r>
      <w:r w:rsidR="003D7573" w:rsidRPr="00DD6483">
        <w:t>alleen maar op die plaatsen waar water voor bevloeiing is.</w:t>
      </w:r>
    </w:p>
    <w:p w14:paraId="176A5025" w14:textId="50A21555" w:rsidR="003D7573" w:rsidRPr="00DD6483" w:rsidRDefault="003D7573" w:rsidP="00B167F6">
      <w:pPr>
        <w:rPr>
          <w:sz w:val="28"/>
          <w:szCs w:val="28"/>
          <w:u w:val="single"/>
        </w:rPr>
      </w:pPr>
      <w:r w:rsidRPr="00DD6483">
        <w:rPr>
          <w:sz w:val="28"/>
          <w:szCs w:val="28"/>
          <w:u w:val="single"/>
        </w:rPr>
        <w:t>Zwangere meisjes.</w:t>
      </w:r>
    </w:p>
    <w:p w14:paraId="7519425B" w14:textId="12C24050" w:rsidR="003D7573" w:rsidRPr="00DD6483" w:rsidRDefault="003D7573" w:rsidP="00B167F6">
      <w:r w:rsidRPr="00DD6483">
        <w:t>In juni sche</w:t>
      </w:r>
      <w:r w:rsidR="009623A6">
        <w:t>ven wij</w:t>
      </w:r>
      <w:r w:rsidRPr="00DD6483">
        <w:t xml:space="preserve"> dat het aantal zwangere </w:t>
      </w:r>
      <w:r w:rsidR="0090759E" w:rsidRPr="00DD6483">
        <w:t>m</w:t>
      </w:r>
      <w:r w:rsidRPr="00DD6483">
        <w:t xml:space="preserve">eisjes 12 was. </w:t>
      </w:r>
      <w:r w:rsidR="00780C6D" w:rsidRPr="00DD6483">
        <w:t>Uiteindelijk</w:t>
      </w:r>
      <w:r w:rsidRPr="00DD6483">
        <w:t xml:space="preserve"> is het aantal tot 15 opgelopen. </w:t>
      </w:r>
      <w:r w:rsidR="00642FD4" w:rsidRPr="00DD6483">
        <w:t xml:space="preserve">Deze 15 zijn direct te linken aan de gevolgen van de lockdown. Dat is de reden dat we ze ondersteunen. Het blijft voor ons bij deze 15. </w:t>
      </w:r>
      <w:r w:rsidR="00962A3D">
        <w:t xml:space="preserve"> </w:t>
      </w:r>
      <w:r w:rsidR="00642FD4" w:rsidRPr="00DD6483">
        <w:t xml:space="preserve">In een </w:t>
      </w:r>
      <w:r w:rsidR="00780C6D" w:rsidRPr="00DD6483">
        <w:t>l</w:t>
      </w:r>
      <w:r w:rsidR="00642FD4" w:rsidRPr="00DD6483">
        <w:t xml:space="preserve">and als Kenia zullen er altijd ongewenste zwangerschappen zijn. Helaas is het financieel voor ons niet haalbaar </w:t>
      </w:r>
      <w:r w:rsidR="0090759E" w:rsidRPr="00DD6483">
        <w:t>o</w:t>
      </w:r>
      <w:r w:rsidR="00642FD4" w:rsidRPr="00DD6483">
        <w:t xml:space="preserve">m al deze meisjes te ondersteunen. Bovendien heeft </w:t>
      </w:r>
      <w:proofErr w:type="spellStart"/>
      <w:r w:rsidR="00642FD4" w:rsidRPr="00DD6483">
        <w:t>Wenzi</w:t>
      </w:r>
      <w:proofErr w:type="spellEnd"/>
      <w:r w:rsidR="00642FD4" w:rsidRPr="00DD6483">
        <w:t xml:space="preserve"> een ander doel.</w:t>
      </w:r>
      <w:r w:rsidR="00780C6D" w:rsidRPr="00DD6483">
        <w:t xml:space="preserve"> W</w:t>
      </w:r>
      <w:r w:rsidR="00642FD4" w:rsidRPr="00DD6483">
        <w:t>e moeten ons blijven richten op het onderwijs en  kansen die dat biedt aan al deze kansarme jongeren.</w:t>
      </w:r>
    </w:p>
    <w:p w14:paraId="4B1098C8" w14:textId="1C719745" w:rsidR="00642FD4" w:rsidRPr="00DD6483" w:rsidRDefault="00642FD4" w:rsidP="00B167F6">
      <w:r w:rsidRPr="00DD6483">
        <w:t>In  d</w:t>
      </w:r>
      <w:r w:rsidR="0090759E" w:rsidRPr="00DD6483">
        <w:t>i</w:t>
      </w:r>
      <w:r w:rsidRPr="00DD6483">
        <w:t xml:space="preserve">t licht heb ik dan ook zeer positief nieuws. Alle zwangere meisjes zijn inmiddels korter of </w:t>
      </w:r>
      <w:r w:rsidR="00226837" w:rsidRPr="00DD6483">
        <w:t>l</w:t>
      </w:r>
      <w:r w:rsidRPr="00DD6483">
        <w:t>anger geleden bevallen van een gezonde ba</w:t>
      </w:r>
      <w:r w:rsidR="00780C6D" w:rsidRPr="00DD6483">
        <w:t>b</w:t>
      </w:r>
      <w:r w:rsidRPr="00DD6483">
        <w:t>y. Van de 15 meisjes is er één die niet naar school gaat. De on</w:t>
      </w:r>
      <w:r w:rsidR="00780C6D" w:rsidRPr="00DD6483">
        <w:t xml:space="preserve">dersteuning voor haar is na  zes maanden gestopt. </w:t>
      </w:r>
    </w:p>
    <w:p w14:paraId="4937A82F" w14:textId="6E3DD425" w:rsidR="00780C6D" w:rsidRPr="00DD6483" w:rsidRDefault="00780C6D" w:rsidP="00B167F6">
      <w:r w:rsidRPr="00DD6483">
        <w:lastRenderedPageBreak/>
        <w:t xml:space="preserve">Eén baby is nog </w:t>
      </w:r>
      <w:r w:rsidR="0090759E" w:rsidRPr="00DD6483">
        <w:t>m</w:t>
      </w:r>
      <w:r w:rsidRPr="00DD6483">
        <w:t xml:space="preserve">aar 5 maanden en deze moeder is ook nog </w:t>
      </w:r>
      <w:r w:rsidR="0090759E" w:rsidRPr="00DD6483">
        <w:t>n</w:t>
      </w:r>
      <w:r w:rsidRPr="00DD6483">
        <w:t xml:space="preserve">iet </w:t>
      </w:r>
      <w:r w:rsidR="0090759E" w:rsidRPr="00DD6483">
        <w:t>n</w:t>
      </w:r>
      <w:r w:rsidRPr="00DD6483">
        <w:t>aar school.</w:t>
      </w:r>
      <w:r w:rsidR="000C2C4F">
        <w:t xml:space="preserve"> </w:t>
      </w:r>
      <w:r w:rsidRPr="00DD6483">
        <w:t>De rest van de meisjes, 13 dus</w:t>
      </w:r>
      <w:r w:rsidR="00962A3D">
        <w:t>,</w:t>
      </w:r>
      <w:r w:rsidRPr="00DD6483">
        <w:t xml:space="preserve">  zijn weer terug </w:t>
      </w:r>
      <w:r w:rsidR="0090759E" w:rsidRPr="00DD6483">
        <w:t>n</w:t>
      </w:r>
      <w:r w:rsidRPr="00DD6483">
        <w:t>aar school om aan een betere toekomst voor zichzelf en hun kind te werken. Twee baby’s zijn inmiddels een jaar oud, ook voor deze moeders stop de ondersteuning nu.</w:t>
      </w:r>
    </w:p>
    <w:p w14:paraId="332FDB3B" w14:textId="111D0673" w:rsidR="00BF37EC" w:rsidRPr="00DD6483" w:rsidRDefault="002417BE" w:rsidP="00B167F6">
      <w:r w:rsidRPr="00DD6483">
        <w:rPr>
          <w:noProof/>
        </w:rPr>
        <w:drawing>
          <wp:inline distT="0" distB="0" distL="0" distR="0" wp14:anchorId="695EF222" wp14:editId="747C5407">
            <wp:extent cx="1543050" cy="2057400"/>
            <wp:effectExtent l="0" t="0" r="0" b="0"/>
            <wp:docPr id="7" name="Afbeelding 7" descr="Afbeelding met grond,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ond, persoon, buite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inline>
        </w:drawing>
      </w:r>
      <w:r w:rsidR="00D472DC" w:rsidRPr="00DD6483">
        <w:rPr>
          <w:noProof/>
        </w:rPr>
        <w:drawing>
          <wp:inline distT="0" distB="0" distL="0" distR="0" wp14:anchorId="24C82018" wp14:editId="5B1AD4FD">
            <wp:extent cx="1480185" cy="1973580"/>
            <wp:effectExtent l="0" t="0" r="5715" b="7620"/>
            <wp:docPr id="9" name="Afbeelding 9" descr="Afbeelding met grond,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ond, buiten, perso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0185" cy="1973580"/>
                    </a:xfrm>
                    <a:prstGeom prst="rect">
                      <a:avLst/>
                    </a:prstGeom>
                    <a:noFill/>
                    <a:ln>
                      <a:noFill/>
                    </a:ln>
                  </pic:spPr>
                </pic:pic>
              </a:graphicData>
            </a:graphic>
          </wp:inline>
        </w:drawing>
      </w:r>
      <w:r w:rsidR="00D472DC" w:rsidRPr="00DD6483">
        <w:rPr>
          <w:noProof/>
        </w:rPr>
        <w:drawing>
          <wp:inline distT="0" distB="0" distL="0" distR="0" wp14:anchorId="01462317" wp14:editId="587179CC">
            <wp:extent cx="1491615" cy="1988820"/>
            <wp:effectExtent l="0" t="0" r="0" b="0"/>
            <wp:docPr id="10" name="Afbeelding 10" descr="Afbeelding met buiten, grond,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grond, persoon, boom&#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1988820"/>
                    </a:xfrm>
                    <a:prstGeom prst="rect">
                      <a:avLst/>
                    </a:prstGeom>
                    <a:noFill/>
                    <a:ln>
                      <a:noFill/>
                    </a:ln>
                  </pic:spPr>
                </pic:pic>
              </a:graphicData>
            </a:graphic>
          </wp:inline>
        </w:drawing>
      </w:r>
      <w:r w:rsidR="00D472DC" w:rsidRPr="00DD6483">
        <w:t xml:space="preserve"> </w:t>
      </w:r>
    </w:p>
    <w:p w14:paraId="116A12AB" w14:textId="7A6F221D" w:rsidR="00BF37EC" w:rsidRPr="00DD6483" w:rsidRDefault="00BF37EC" w:rsidP="00B167F6">
      <w:pPr>
        <w:rPr>
          <w:i/>
          <w:iCs/>
        </w:rPr>
      </w:pPr>
      <w:r w:rsidRPr="00DD6483">
        <w:rPr>
          <w:i/>
          <w:iCs/>
        </w:rPr>
        <w:t xml:space="preserve">Een aantal jonge moeders met </w:t>
      </w:r>
      <w:r w:rsidR="0090759E" w:rsidRPr="00DD6483">
        <w:rPr>
          <w:i/>
          <w:iCs/>
        </w:rPr>
        <w:t xml:space="preserve">hun </w:t>
      </w:r>
      <w:r w:rsidR="003B3930" w:rsidRPr="00DD6483">
        <w:rPr>
          <w:i/>
          <w:iCs/>
        </w:rPr>
        <w:t>baby</w:t>
      </w:r>
      <w:r w:rsidRPr="00DD6483">
        <w:rPr>
          <w:i/>
          <w:iCs/>
        </w:rPr>
        <w:t xml:space="preserve"> </w:t>
      </w:r>
    </w:p>
    <w:p w14:paraId="7D1E54A3" w14:textId="35E8DC2A" w:rsidR="00BF37EC" w:rsidRPr="00DD6483" w:rsidRDefault="00D472DC" w:rsidP="00B167F6">
      <w:r w:rsidRPr="00DD6483">
        <w:rPr>
          <w:i/>
          <w:iCs/>
          <w:noProof/>
        </w:rPr>
        <w:drawing>
          <wp:inline distT="0" distB="0" distL="0" distR="0" wp14:anchorId="148E2EE3" wp14:editId="17511BFC">
            <wp:extent cx="1577340" cy="2103120"/>
            <wp:effectExtent l="0" t="0" r="3810" b="0"/>
            <wp:docPr id="8" name="Afbeelding 8" descr="Afbeelding met persoon, grond, bui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grond, buiten, klei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40" cy="2103120"/>
                    </a:xfrm>
                    <a:prstGeom prst="rect">
                      <a:avLst/>
                    </a:prstGeom>
                    <a:noFill/>
                    <a:ln>
                      <a:noFill/>
                    </a:ln>
                  </pic:spPr>
                </pic:pic>
              </a:graphicData>
            </a:graphic>
          </wp:inline>
        </w:drawing>
      </w:r>
      <w:r w:rsidRPr="00DD6483">
        <w:rPr>
          <w:i/>
          <w:iCs/>
        </w:rPr>
        <w:t xml:space="preserve">      </w:t>
      </w:r>
      <w:r w:rsidRPr="00DD6483">
        <w:t xml:space="preserve">  </w:t>
      </w:r>
      <w:r w:rsidR="00BF37EC" w:rsidRPr="00DD6483">
        <w:t xml:space="preserve">               </w:t>
      </w:r>
      <w:r w:rsidR="003B3930" w:rsidRPr="00DD6483">
        <w:t xml:space="preserve">  </w:t>
      </w:r>
      <w:r w:rsidR="00BF37EC" w:rsidRPr="00DD6483">
        <w:t xml:space="preserve">     </w:t>
      </w:r>
      <w:r w:rsidR="00BF37EC" w:rsidRPr="00DD6483">
        <w:rPr>
          <w:noProof/>
        </w:rPr>
        <w:drawing>
          <wp:inline distT="0" distB="0" distL="0" distR="0" wp14:anchorId="417E0A31" wp14:editId="1247282D">
            <wp:extent cx="1377315" cy="1836420"/>
            <wp:effectExtent l="0" t="0" r="0" b="0"/>
            <wp:docPr id="12" name="Afbeelding 12" descr="Afbeelding met grond,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ond, buiten, perso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315" cy="1836420"/>
                    </a:xfrm>
                    <a:prstGeom prst="rect">
                      <a:avLst/>
                    </a:prstGeom>
                    <a:noFill/>
                    <a:ln>
                      <a:noFill/>
                    </a:ln>
                  </pic:spPr>
                </pic:pic>
              </a:graphicData>
            </a:graphic>
          </wp:inline>
        </w:drawing>
      </w:r>
      <w:r w:rsidR="00BF37EC" w:rsidRPr="00DD6483">
        <w:rPr>
          <w:noProof/>
        </w:rPr>
        <w:drawing>
          <wp:inline distT="0" distB="0" distL="0" distR="0" wp14:anchorId="78A50064" wp14:editId="30FC3829">
            <wp:extent cx="1411605" cy="1882140"/>
            <wp:effectExtent l="0" t="0" r="0" b="3810"/>
            <wp:docPr id="11" name="Afbeelding 11" descr="Afbeelding met buiten, groen, persoo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buiten, groen, persoon, outdoor-objec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1605" cy="1882140"/>
                    </a:xfrm>
                    <a:prstGeom prst="rect">
                      <a:avLst/>
                    </a:prstGeom>
                    <a:noFill/>
                    <a:ln>
                      <a:noFill/>
                    </a:ln>
                  </pic:spPr>
                </pic:pic>
              </a:graphicData>
            </a:graphic>
          </wp:inline>
        </w:drawing>
      </w:r>
    </w:p>
    <w:p w14:paraId="41A92B15" w14:textId="1B896B4F" w:rsidR="00962A3D" w:rsidRPr="00DD6483" w:rsidRDefault="00BF37EC" w:rsidP="00962A3D">
      <w:pPr>
        <w:rPr>
          <w:i/>
          <w:iCs/>
        </w:rPr>
      </w:pPr>
      <w:r w:rsidRPr="00DD6483">
        <w:rPr>
          <w:i/>
          <w:iCs/>
        </w:rPr>
        <w:t>Oma met haar kleidochter</w:t>
      </w:r>
      <w:r w:rsidR="00962A3D">
        <w:rPr>
          <w:i/>
          <w:iCs/>
        </w:rPr>
        <w:t>,</w:t>
      </w:r>
      <w:r w:rsidRPr="00DD6483">
        <w:rPr>
          <w:i/>
          <w:iCs/>
        </w:rPr>
        <w:t xml:space="preserve"> terwijl haar</w:t>
      </w:r>
      <w:r w:rsidR="00962A3D">
        <w:rPr>
          <w:i/>
          <w:iCs/>
        </w:rPr>
        <w:t xml:space="preserve">                  </w:t>
      </w:r>
      <w:r w:rsidR="00962A3D" w:rsidRPr="00DD6483">
        <w:rPr>
          <w:i/>
          <w:iCs/>
        </w:rPr>
        <w:t>Twee peutertjes die al één jaar zijn</w:t>
      </w:r>
      <w:r w:rsidR="00962A3D">
        <w:rPr>
          <w:i/>
          <w:iCs/>
        </w:rPr>
        <w:t xml:space="preserve">                                  </w:t>
      </w:r>
      <w:r w:rsidR="00962A3D" w:rsidRPr="00DD6483">
        <w:rPr>
          <w:i/>
          <w:iCs/>
        </w:rPr>
        <w:t xml:space="preserve"> dochter naar school is.          </w:t>
      </w:r>
    </w:p>
    <w:p w14:paraId="18E0CF24" w14:textId="11E68FB6" w:rsidR="00962A3D" w:rsidRDefault="00962A3D" w:rsidP="00B167F6">
      <w:pPr>
        <w:rPr>
          <w:i/>
          <w:iCs/>
        </w:rPr>
      </w:pPr>
    </w:p>
    <w:p w14:paraId="2EA13BC5" w14:textId="290AFA4C" w:rsidR="00D472DC" w:rsidRPr="00DD6483" w:rsidRDefault="00BF37EC" w:rsidP="00B167F6">
      <w:r w:rsidRPr="00DD6483">
        <w:t xml:space="preserve">      </w:t>
      </w:r>
      <w:r w:rsidR="00D472DC" w:rsidRPr="00DD6483">
        <w:t xml:space="preserve">                                 </w:t>
      </w:r>
    </w:p>
    <w:p w14:paraId="157F3B90" w14:textId="77777777" w:rsidR="00DD6483" w:rsidRDefault="00DD6483" w:rsidP="00B167F6"/>
    <w:p w14:paraId="62D3A716" w14:textId="77777777" w:rsidR="00DD6483" w:rsidRDefault="00DD6483" w:rsidP="00B167F6"/>
    <w:p w14:paraId="4B3A7372" w14:textId="77777777" w:rsidR="00DD6483" w:rsidRDefault="00DD6483" w:rsidP="00B167F6"/>
    <w:p w14:paraId="699DBFE8" w14:textId="77777777" w:rsidR="00DD6483" w:rsidRDefault="00DD6483" w:rsidP="00B167F6"/>
    <w:p w14:paraId="735075AB" w14:textId="77777777" w:rsidR="00DD6483" w:rsidRDefault="00DD6483" w:rsidP="00B167F6"/>
    <w:p w14:paraId="6E93C8BA" w14:textId="77777777" w:rsidR="00DD6483" w:rsidRDefault="00DD6483" w:rsidP="00B167F6"/>
    <w:p w14:paraId="2AFC34A6" w14:textId="77777777" w:rsidR="00DD6483" w:rsidRDefault="00DD6483" w:rsidP="00B167F6"/>
    <w:p w14:paraId="7888732F" w14:textId="287C9262" w:rsidR="00DD6483" w:rsidRPr="00DD6483" w:rsidRDefault="00DD6483" w:rsidP="00B167F6">
      <w:pPr>
        <w:rPr>
          <w:sz w:val="28"/>
          <w:szCs w:val="28"/>
          <w:u w:val="single"/>
        </w:rPr>
      </w:pPr>
      <w:r w:rsidRPr="00DD6483">
        <w:rPr>
          <w:sz w:val="28"/>
          <w:szCs w:val="28"/>
          <w:u w:val="single"/>
        </w:rPr>
        <w:lastRenderedPageBreak/>
        <w:t>Preventie</w:t>
      </w:r>
    </w:p>
    <w:p w14:paraId="786CD4E2" w14:textId="0F5A584C" w:rsidR="003B3930" w:rsidRPr="00DD6483" w:rsidRDefault="00C636CA" w:rsidP="00B167F6">
      <w:r w:rsidRPr="00DD6483">
        <w:rPr>
          <w:noProof/>
        </w:rPr>
        <w:drawing>
          <wp:anchor distT="0" distB="0" distL="114300" distR="114300" simplePos="0" relativeHeight="251658240" behindDoc="0" locked="0" layoutInCell="1" allowOverlap="1" wp14:anchorId="661E3FE5" wp14:editId="6A87517F">
            <wp:simplePos x="0" y="0"/>
            <wp:positionH relativeFrom="column">
              <wp:posOffset>4243705</wp:posOffset>
            </wp:positionH>
            <wp:positionV relativeFrom="paragraph">
              <wp:posOffset>979170</wp:posOffset>
            </wp:positionV>
            <wp:extent cx="1097280" cy="2285365"/>
            <wp:effectExtent l="0" t="0" r="7620" b="635"/>
            <wp:wrapSquare wrapText="bothSides"/>
            <wp:docPr id="13" name="Afbeelding 13" descr="Afbeelding met vloe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vloer, binnen, persoo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280" cy="2285365"/>
                    </a:xfrm>
                    <a:prstGeom prst="rect">
                      <a:avLst/>
                    </a:prstGeom>
                    <a:noFill/>
                    <a:ln>
                      <a:noFill/>
                    </a:ln>
                  </pic:spPr>
                </pic:pic>
              </a:graphicData>
            </a:graphic>
          </wp:anchor>
        </w:drawing>
      </w:r>
      <w:r w:rsidR="003B3930" w:rsidRPr="00DD6483">
        <w:t>Natuurlijk zijn we blij dat al deze jonge moeders en hun kinderen het goed maken. Natuurlijk zijn we blij dat we hen hebben kunnen ondersteunen en dat ze weer terug naar school zijn. Het heeft ons echter veel geld gekost. Liever zouden we zien dat het niet nodig is. We zetten dus veel in op preventie. Zoals</w:t>
      </w:r>
      <w:r w:rsidR="00962A3D">
        <w:t>,</w:t>
      </w:r>
      <w:r w:rsidR="003B3930" w:rsidRPr="00DD6483">
        <w:t xml:space="preserve"> u in de nieuws brief van juni hebt kunnen lezen</w:t>
      </w:r>
      <w:r w:rsidR="00962A3D">
        <w:t>,</w:t>
      </w:r>
      <w:r w:rsidR="003B3930" w:rsidRPr="00DD6483">
        <w:t xml:space="preserve"> zet</w:t>
      </w:r>
      <w:r w:rsidR="009836C7" w:rsidRPr="00DD6483">
        <w:t>t</w:t>
      </w:r>
      <w:r w:rsidR="003B3930" w:rsidRPr="00DD6483">
        <w:t xml:space="preserve">en Patrick </w:t>
      </w:r>
      <w:proofErr w:type="spellStart"/>
      <w:r w:rsidR="003B3930" w:rsidRPr="00DD6483">
        <w:t>Rachael</w:t>
      </w:r>
      <w:proofErr w:type="spellEnd"/>
      <w:r w:rsidR="003B3930" w:rsidRPr="00DD6483">
        <w:t xml:space="preserve"> en Justus zich </w:t>
      </w:r>
      <w:r w:rsidRPr="00DD6483">
        <w:t xml:space="preserve">gezamenlijk </w:t>
      </w:r>
      <w:r w:rsidR="003B3930" w:rsidRPr="00DD6483">
        <w:t xml:space="preserve">in </w:t>
      </w:r>
      <w:r w:rsidRPr="00DD6483">
        <w:t>om zoveel mogelijk kinderen te bereiken met hun lessen seksuele voorlichting</w:t>
      </w:r>
      <w:r w:rsidR="003B3930" w:rsidRPr="00DD6483">
        <w:t xml:space="preserve"> </w:t>
      </w:r>
      <w:r w:rsidRPr="00DD6483">
        <w:t xml:space="preserve">. </w:t>
      </w:r>
      <w:r w:rsidRPr="00DD6483">
        <w:rPr>
          <w:noProof/>
        </w:rPr>
        <w:drawing>
          <wp:inline distT="0" distB="0" distL="0" distR="0" wp14:anchorId="2CB8C01B" wp14:editId="389813C5">
            <wp:extent cx="4053840" cy="2194560"/>
            <wp:effectExtent l="0" t="0" r="3810" b="0"/>
            <wp:docPr id="14" name="Afbeelding 14" descr="Afbeelding met persoon, binnen, maaltijd,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binnen, maaltijd, famili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4169" cy="2205565"/>
                    </a:xfrm>
                    <a:prstGeom prst="rect">
                      <a:avLst/>
                    </a:prstGeom>
                    <a:noFill/>
                    <a:ln>
                      <a:noFill/>
                    </a:ln>
                  </pic:spPr>
                </pic:pic>
              </a:graphicData>
            </a:graphic>
          </wp:inline>
        </w:drawing>
      </w:r>
      <w:r w:rsidR="009836C7" w:rsidRPr="00DD6483">
        <w:t xml:space="preserve">       </w:t>
      </w:r>
    </w:p>
    <w:p w14:paraId="3300F5F5" w14:textId="28247935" w:rsidR="00C636CA" w:rsidRPr="00DD6483" w:rsidRDefault="00C636CA" w:rsidP="00B167F6">
      <w:pPr>
        <w:rPr>
          <w:i/>
          <w:iCs/>
        </w:rPr>
      </w:pPr>
      <w:r w:rsidRPr="00DD6483">
        <w:rPr>
          <w:i/>
          <w:iCs/>
        </w:rPr>
        <w:t xml:space="preserve">Patrick maakt een </w:t>
      </w:r>
      <w:r w:rsidR="00A84498" w:rsidRPr="00DD6483">
        <w:rPr>
          <w:i/>
          <w:iCs/>
        </w:rPr>
        <w:t>selfie</w:t>
      </w:r>
      <w:r w:rsidRPr="00DD6483">
        <w:rPr>
          <w:i/>
          <w:iCs/>
        </w:rPr>
        <w:t xml:space="preserve"> tijdens een les seksuele voorlichting</w:t>
      </w:r>
      <w:r w:rsidR="00A84498" w:rsidRPr="00DD6483">
        <w:rPr>
          <w:i/>
          <w:iCs/>
        </w:rPr>
        <w:t xml:space="preserve">.                          </w:t>
      </w:r>
      <w:proofErr w:type="spellStart"/>
      <w:r w:rsidR="00A84498" w:rsidRPr="00DD6483">
        <w:rPr>
          <w:i/>
          <w:iCs/>
        </w:rPr>
        <w:t>Rachael</w:t>
      </w:r>
      <w:proofErr w:type="spellEnd"/>
      <w:r w:rsidR="00A84498" w:rsidRPr="00DD6483">
        <w:rPr>
          <w:i/>
          <w:iCs/>
        </w:rPr>
        <w:t xml:space="preserve"> voor de klas</w:t>
      </w:r>
    </w:p>
    <w:p w14:paraId="3A2FD1B5" w14:textId="38A30958" w:rsidR="00A84498" w:rsidRPr="00DD6483" w:rsidRDefault="00A84498" w:rsidP="00B167F6">
      <w:r w:rsidRPr="00DD6483">
        <w:t>Justus is echter een stap verder gegaan. Hij heeft een weekend</w:t>
      </w:r>
      <w:r w:rsidR="00BA0D88">
        <w:t>/vakantie</w:t>
      </w:r>
      <w:r w:rsidRPr="00DD6483">
        <w:t xml:space="preserve"> school opgericht waarmee hij de kinderen in hun vrijetijd laat kennismaken met verschillende vakgebieden zodat ze hun  talenten kunnen ontplooien. Ook hier worden de lessen seksuele voorlichting gegeven. Behalve het ontdekken van je eigen talenten, het </w:t>
      </w:r>
      <w:r w:rsidR="00BA0D88">
        <w:t>krijgen</w:t>
      </w:r>
      <w:r w:rsidRPr="00DD6483">
        <w:t xml:space="preserve"> van meer zelfvertrouwen en het plezier om elkaar te ontmoeten en creatief bezig te zijn heeft het natuurlijk nog een enorm pluspunt. De kinderen zwerven in hun vrijetijd niet op </w:t>
      </w:r>
      <w:r w:rsidR="000C724B" w:rsidRPr="00DD6483">
        <w:t>“straat” en lopen daardoor minder risico op een ongewenste zwangerschap.</w:t>
      </w:r>
    </w:p>
    <w:p w14:paraId="718B7A82" w14:textId="5D115335" w:rsidR="000C724B" w:rsidRDefault="000C724B" w:rsidP="00B167F6">
      <w:pPr>
        <w:rPr>
          <w:sz w:val="28"/>
          <w:szCs w:val="28"/>
          <w:u w:val="single"/>
          <w:lang w:val="en-US"/>
        </w:rPr>
      </w:pPr>
      <w:proofErr w:type="spellStart"/>
      <w:r w:rsidRPr="00DD6483">
        <w:rPr>
          <w:sz w:val="28"/>
          <w:szCs w:val="28"/>
          <w:u w:val="single"/>
          <w:lang w:val="en-US"/>
        </w:rPr>
        <w:t>Doelen</w:t>
      </w:r>
      <w:proofErr w:type="spellEnd"/>
      <w:r w:rsidRPr="00DD6483">
        <w:rPr>
          <w:sz w:val="28"/>
          <w:szCs w:val="28"/>
          <w:u w:val="single"/>
          <w:lang w:val="en-US"/>
        </w:rPr>
        <w:t xml:space="preserve"> van de </w:t>
      </w:r>
      <w:proofErr w:type="spellStart"/>
      <w:r w:rsidRPr="00DD6483">
        <w:rPr>
          <w:sz w:val="28"/>
          <w:szCs w:val="28"/>
          <w:u w:val="single"/>
          <w:lang w:val="en-US"/>
        </w:rPr>
        <w:t>weekendschool</w:t>
      </w:r>
      <w:proofErr w:type="spellEnd"/>
    </w:p>
    <w:p w14:paraId="7CB1FBC1" w14:textId="2FC1D0EA" w:rsidR="00BA0D88" w:rsidRPr="00BA0D88" w:rsidRDefault="00BA0D88" w:rsidP="00B167F6">
      <w:pPr>
        <w:rPr>
          <w:sz w:val="24"/>
          <w:szCs w:val="24"/>
        </w:rPr>
      </w:pPr>
      <w:r w:rsidRPr="00BA0D88">
        <w:rPr>
          <w:sz w:val="24"/>
          <w:szCs w:val="24"/>
        </w:rPr>
        <w:t>Hieronder leest u een gekopieerd</w:t>
      </w:r>
      <w:r>
        <w:rPr>
          <w:sz w:val="24"/>
          <w:szCs w:val="24"/>
        </w:rPr>
        <w:t xml:space="preserve"> stukje tekst uit het lesplan van Justus.</w:t>
      </w:r>
    </w:p>
    <w:p w14:paraId="537333F9" w14:textId="77777777" w:rsidR="009836C7" w:rsidRPr="00DD6483" w:rsidRDefault="000C724B" w:rsidP="00B167F6">
      <w:pPr>
        <w:rPr>
          <w:lang w:val="en-US"/>
        </w:rPr>
      </w:pPr>
      <w:r w:rsidRPr="00DD6483">
        <w:rPr>
          <w:lang w:val="en-US"/>
        </w:rPr>
        <w:t xml:space="preserve">Project Aims: Comrade Justus Studios launched its community project entitled “Comrade Kids”. A program that aims at creating a Kids Talent Platform that will: </w:t>
      </w:r>
      <w:r w:rsidR="00252C51" w:rsidRPr="00DD6483">
        <w:rPr>
          <w:lang w:val="en-US"/>
        </w:rPr>
        <w:t xml:space="preserve">                                </w:t>
      </w:r>
    </w:p>
    <w:p w14:paraId="4EC7C8D9" w14:textId="61AA4B22" w:rsidR="00252C51" w:rsidRPr="00DD6483" w:rsidRDefault="00252C51" w:rsidP="00B167F6">
      <w:r w:rsidRPr="00DD6483">
        <w:rPr>
          <w:lang w:val="en-US"/>
        </w:rPr>
        <w:t xml:space="preserve"> </w:t>
      </w:r>
      <w:r w:rsidR="000C724B" w:rsidRPr="00DD6483">
        <w:rPr>
          <w:lang w:val="en-US"/>
        </w:rPr>
        <w:t>1. Explore and promote talents in kids.</w:t>
      </w:r>
      <w:r w:rsidRPr="00DD6483">
        <w:rPr>
          <w:lang w:val="en-US"/>
        </w:rPr>
        <w:t xml:space="preserve">  </w:t>
      </w:r>
      <w:r w:rsidR="003E5140" w:rsidRPr="00DD6483">
        <w:t>( het ontdekken en promoten van de talenten</w:t>
      </w:r>
      <w:r w:rsidRPr="00DD6483">
        <w:t xml:space="preserve"> </w:t>
      </w:r>
      <w:r w:rsidR="003E5140" w:rsidRPr="00DD6483">
        <w:t>van kinderen)</w:t>
      </w:r>
      <w:r w:rsidRPr="00DD6483">
        <w:t xml:space="preserve">                                                                                                           </w:t>
      </w:r>
      <w:r w:rsidR="000C724B" w:rsidRPr="00DD6483">
        <w:t xml:space="preserve"> 2. </w:t>
      </w:r>
      <w:r w:rsidR="000C724B" w:rsidRPr="00DD6483">
        <w:rPr>
          <w:lang w:val="en-US"/>
        </w:rPr>
        <w:t>Give the exposure the kids will need to grow their talents.</w:t>
      </w:r>
      <w:r w:rsidRPr="00DD6483">
        <w:rPr>
          <w:lang w:val="en-US"/>
        </w:rPr>
        <w:t xml:space="preserve">   </w:t>
      </w:r>
      <w:r w:rsidR="003E5140" w:rsidRPr="00DD6483">
        <w:t xml:space="preserve">( biedt de kinderen alle kansen om hun talent te ontwikkelen                                                            </w:t>
      </w:r>
      <w:r w:rsidRPr="00DD6483">
        <w:t xml:space="preserve">                                                                                   </w:t>
      </w:r>
      <w:r w:rsidR="000C724B" w:rsidRPr="00DD6483">
        <w:t xml:space="preserve"> 3. </w:t>
      </w:r>
      <w:proofErr w:type="spellStart"/>
      <w:r w:rsidR="000C724B" w:rsidRPr="00DD6483">
        <w:t>Provide</w:t>
      </w:r>
      <w:proofErr w:type="spellEnd"/>
      <w:r w:rsidR="000C724B" w:rsidRPr="00DD6483">
        <w:t xml:space="preserve"> </w:t>
      </w:r>
      <w:proofErr w:type="spellStart"/>
      <w:r w:rsidR="000C724B" w:rsidRPr="00DD6483">
        <w:t>an</w:t>
      </w:r>
      <w:proofErr w:type="spellEnd"/>
      <w:r w:rsidR="000C724B" w:rsidRPr="00DD6483">
        <w:t xml:space="preserve"> opportunity </w:t>
      </w:r>
      <w:proofErr w:type="spellStart"/>
      <w:r w:rsidR="000C724B" w:rsidRPr="00DD6483">
        <w:t>for</w:t>
      </w:r>
      <w:proofErr w:type="spellEnd"/>
      <w:r w:rsidR="000C724B" w:rsidRPr="00DD6483">
        <w:t xml:space="preserve"> </w:t>
      </w:r>
      <w:proofErr w:type="spellStart"/>
      <w:r w:rsidR="000C724B" w:rsidRPr="00DD6483">
        <w:t>kids</w:t>
      </w:r>
      <w:proofErr w:type="spellEnd"/>
      <w:r w:rsidR="000C724B" w:rsidRPr="00DD6483">
        <w:t xml:space="preserve"> </w:t>
      </w:r>
      <w:proofErr w:type="spellStart"/>
      <w:r w:rsidR="000C724B" w:rsidRPr="00DD6483">
        <w:t>to</w:t>
      </w:r>
      <w:proofErr w:type="spellEnd"/>
      <w:r w:rsidR="000C724B" w:rsidRPr="00DD6483">
        <w:t xml:space="preserve"> showcase </w:t>
      </w:r>
      <w:proofErr w:type="spellStart"/>
      <w:r w:rsidR="000C724B" w:rsidRPr="00DD6483">
        <w:t>their</w:t>
      </w:r>
      <w:proofErr w:type="spellEnd"/>
      <w:r w:rsidR="000C724B" w:rsidRPr="00DD6483">
        <w:t xml:space="preserve"> </w:t>
      </w:r>
      <w:proofErr w:type="spellStart"/>
      <w:r w:rsidR="000C724B" w:rsidRPr="00DD6483">
        <w:t>talents</w:t>
      </w:r>
      <w:proofErr w:type="spellEnd"/>
      <w:r w:rsidR="000C724B" w:rsidRPr="00DD6483">
        <w:t>.</w:t>
      </w:r>
      <w:r w:rsidRPr="00DD6483">
        <w:t xml:space="preserve">   </w:t>
      </w:r>
      <w:r w:rsidR="003E5140" w:rsidRPr="00DD6483">
        <w:t>( biedt de kinderen een kans om hun talenten te laten zien)</w:t>
      </w:r>
      <w:r w:rsidRPr="00DD6483">
        <w:t xml:space="preserve">                                                                        </w:t>
      </w:r>
      <w:r w:rsidR="003E5140" w:rsidRPr="00DD6483">
        <w:t xml:space="preserve">                                                               </w:t>
      </w:r>
      <w:r w:rsidRPr="00DD6483">
        <w:t xml:space="preserve">     </w:t>
      </w:r>
      <w:r w:rsidR="000C724B" w:rsidRPr="00DD6483">
        <w:t xml:space="preserve"> 4. </w:t>
      </w:r>
      <w:proofErr w:type="spellStart"/>
      <w:r w:rsidR="000C724B" w:rsidRPr="00DD6483">
        <w:t>Prepare</w:t>
      </w:r>
      <w:proofErr w:type="spellEnd"/>
      <w:r w:rsidR="000C724B" w:rsidRPr="00DD6483">
        <w:t xml:space="preserve"> </w:t>
      </w:r>
      <w:proofErr w:type="spellStart"/>
      <w:r w:rsidR="000C724B" w:rsidRPr="00DD6483">
        <w:t>young</w:t>
      </w:r>
      <w:proofErr w:type="spellEnd"/>
      <w:r w:rsidR="000C724B" w:rsidRPr="00DD6483">
        <w:t xml:space="preserve"> entrepreneurs.</w:t>
      </w:r>
      <w:r w:rsidR="00B30B8C" w:rsidRPr="00DD6483">
        <w:t>( bereidt ze voor om een jonge ondernemer te worden</w:t>
      </w:r>
    </w:p>
    <w:p w14:paraId="076E60B1" w14:textId="5CF1D1AE" w:rsidR="000C724B" w:rsidRPr="000C2C4F" w:rsidRDefault="000C724B" w:rsidP="00B167F6">
      <w:r w:rsidRPr="00DD6483">
        <w:rPr>
          <w:lang w:val="en-US"/>
        </w:rPr>
        <w:t xml:space="preserve">Beneficiaries : Targets Kids of age 10 – 17 years. </w:t>
      </w:r>
      <w:r w:rsidR="008640DD" w:rsidRPr="00DD6483">
        <w:rPr>
          <w:lang w:val="en-US"/>
        </w:rPr>
        <w:t xml:space="preserve">  </w:t>
      </w:r>
      <w:r w:rsidR="00BA0D88">
        <w:rPr>
          <w:lang w:val="en-US"/>
        </w:rPr>
        <w:t xml:space="preserve">( </w:t>
      </w:r>
      <w:proofErr w:type="spellStart"/>
      <w:r w:rsidR="00BA0D88">
        <w:rPr>
          <w:lang w:val="en-US"/>
        </w:rPr>
        <w:t>doelgroep</w:t>
      </w:r>
      <w:proofErr w:type="spellEnd"/>
      <w:r w:rsidR="00BA0D88">
        <w:rPr>
          <w:lang w:val="en-US"/>
        </w:rPr>
        <w:t>)</w:t>
      </w:r>
      <w:r w:rsidR="008640DD" w:rsidRPr="00DD6483">
        <w:rPr>
          <w:lang w:val="en-US"/>
        </w:rPr>
        <w:t xml:space="preserve">                                     </w:t>
      </w:r>
      <w:r w:rsidR="009836C7" w:rsidRPr="00DD6483">
        <w:rPr>
          <w:lang w:val="en-US"/>
        </w:rPr>
        <w:t xml:space="preserve">                                             </w:t>
      </w:r>
      <w:r w:rsidR="008640DD" w:rsidRPr="00DD6483">
        <w:rPr>
          <w:lang w:val="en-US"/>
        </w:rPr>
        <w:t xml:space="preserve">  </w:t>
      </w:r>
      <w:r w:rsidRPr="00DD6483">
        <w:rPr>
          <w:lang w:val="en-US"/>
        </w:rPr>
        <w:t>Study Duration : It will take three years before the child graduates from the program.</w:t>
      </w:r>
      <w:r w:rsidR="00B30B8C" w:rsidRPr="00DD6483">
        <w:rPr>
          <w:lang w:val="en-US"/>
        </w:rPr>
        <w:t xml:space="preserve"> </w:t>
      </w:r>
      <w:r w:rsidR="00B30B8C" w:rsidRPr="00DD6483">
        <w:t>( het project is voor kinderen van 10 tot 17 jaar en duurt  3 jaar)</w:t>
      </w:r>
    </w:p>
    <w:p w14:paraId="2C23E1EB" w14:textId="7BCDAA8B" w:rsidR="00B30B8C" w:rsidRPr="00DD6483" w:rsidRDefault="008640DD" w:rsidP="00B167F6">
      <w:r w:rsidRPr="00DD6483">
        <w:rPr>
          <w:noProof/>
        </w:rPr>
        <w:lastRenderedPageBreak/>
        <w:drawing>
          <wp:anchor distT="0" distB="0" distL="114300" distR="114300" simplePos="0" relativeHeight="251659264" behindDoc="1" locked="0" layoutInCell="1" allowOverlap="1" wp14:anchorId="470A7D4D" wp14:editId="37ADF8A8">
            <wp:simplePos x="0" y="0"/>
            <wp:positionH relativeFrom="margin">
              <wp:align>right</wp:align>
            </wp:positionH>
            <wp:positionV relativeFrom="paragraph">
              <wp:posOffset>364490</wp:posOffset>
            </wp:positionV>
            <wp:extent cx="1769110" cy="2491105"/>
            <wp:effectExtent l="0" t="0" r="2540" b="4445"/>
            <wp:wrapTight wrapText="bothSides">
              <wp:wrapPolygon edited="0">
                <wp:start x="0" y="0"/>
                <wp:lineTo x="0" y="21473"/>
                <wp:lineTo x="21398" y="21473"/>
                <wp:lineTo x="21398" y="0"/>
                <wp:lineTo x="0" y="0"/>
              </wp:wrapPolygon>
            </wp:wrapTight>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9110"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C724B" w:rsidRPr="00DD6483">
        <w:t>Wenzi</w:t>
      </w:r>
      <w:proofErr w:type="spellEnd"/>
      <w:r w:rsidR="000C724B" w:rsidRPr="00DD6483">
        <w:t xml:space="preserve"> ondersteunt dit prachtige project, </w:t>
      </w:r>
      <w:r w:rsidR="00B30B8C" w:rsidRPr="00DD6483">
        <w:t>we hebben het</w:t>
      </w:r>
      <w:r w:rsidR="009836C7" w:rsidRPr="00DD6483">
        <w:t xml:space="preserve"> mede</w:t>
      </w:r>
      <w:r w:rsidR="00B30B8C" w:rsidRPr="00DD6483">
        <w:t xml:space="preserve"> financieel mogelijk gemaakt om het te organiseren en op te starten.</w:t>
      </w:r>
      <w:r w:rsidR="00BA0D88">
        <w:t xml:space="preserve">                                                       </w:t>
      </w:r>
      <w:r w:rsidR="00B30B8C" w:rsidRPr="00DD6483">
        <w:t>Komende maand start Justus</w:t>
      </w:r>
      <w:r w:rsidR="00BA0D88">
        <w:t xml:space="preserve"> naast het gewone lesprogramma ook</w:t>
      </w:r>
      <w:r w:rsidR="00B30B8C" w:rsidRPr="00DD6483">
        <w:t xml:space="preserve"> een Bootcamp </w:t>
      </w:r>
    </w:p>
    <w:p w14:paraId="10A5F4A7" w14:textId="2A36376B" w:rsidR="008640DD" w:rsidRPr="00DD6483" w:rsidRDefault="008640DD" w:rsidP="00B167F6">
      <w:r w:rsidRPr="00DD6483">
        <w:t xml:space="preserve">De werkelijke kosten voor deze Bootcamp zijn meer dan de kinderen betalen Voor leden van de  </w:t>
      </w:r>
      <w:proofErr w:type="spellStart"/>
      <w:r w:rsidRPr="00DD6483">
        <w:t>Comrad</w:t>
      </w:r>
      <w:proofErr w:type="spellEnd"/>
      <w:r w:rsidRPr="00DD6483">
        <w:t xml:space="preserve"> </w:t>
      </w:r>
      <w:proofErr w:type="spellStart"/>
      <w:r w:rsidRPr="00DD6483">
        <w:t>kids</w:t>
      </w:r>
      <w:proofErr w:type="spellEnd"/>
      <w:r w:rsidRPr="00DD6483">
        <w:t xml:space="preserve"> club </w:t>
      </w:r>
      <w:proofErr w:type="spellStart"/>
      <w:r w:rsidRPr="00DD6483">
        <w:t>ksh</w:t>
      </w:r>
      <w:proofErr w:type="spellEnd"/>
      <w:r w:rsidRPr="00DD6483">
        <w:t xml:space="preserve"> 600,-(€5,-) voor niet leden </w:t>
      </w:r>
      <w:proofErr w:type="spellStart"/>
      <w:r w:rsidRPr="00DD6483">
        <w:t>ksh</w:t>
      </w:r>
      <w:proofErr w:type="spellEnd"/>
      <w:r w:rsidRPr="00DD6483">
        <w:t xml:space="preserve"> 800( 6,50)</w:t>
      </w:r>
      <w:r w:rsidR="00C02DE6" w:rsidRPr="00DD6483">
        <w:t xml:space="preserve"> dit is inclusief lunch.</w:t>
      </w:r>
      <w:r w:rsidR="00E5649E">
        <w:t xml:space="preserve">                 </w:t>
      </w:r>
      <w:r w:rsidRPr="00DD6483">
        <w:t xml:space="preserve">De werkelijke kosten bedragen echter rond de € 20,- </w:t>
      </w:r>
    </w:p>
    <w:p w14:paraId="659CA789" w14:textId="21B3950E" w:rsidR="000C724B" w:rsidRPr="00DD6483" w:rsidRDefault="000C724B" w:rsidP="00B167F6">
      <w:r w:rsidRPr="00DD6483">
        <w:t xml:space="preserve">Bent u van mening dat dit project meer ondersteuning </w:t>
      </w:r>
      <w:r w:rsidR="001C7464" w:rsidRPr="00DD6483">
        <w:t>verdient</w:t>
      </w:r>
      <w:r w:rsidR="00C02DE6" w:rsidRPr="00DD6483">
        <w:t xml:space="preserve"> </w:t>
      </w:r>
      <w:r w:rsidRPr="00DD6483">
        <w:t xml:space="preserve">wilt u dan een bijdrage storten op de </w:t>
      </w:r>
      <w:proofErr w:type="spellStart"/>
      <w:r w:rsidR="00C02DE6" w:rsidRPr="00DD6483">
        <w:t>W</w:t>
      </w:r>
      <w:r w:rsidRPr="00DD6483">
        <w:t>enzi</w:t>
      </w:r>
      <w:proofErr w:type="spellEnd"/>
      <w:r w:rsidRPr="00DD6483">
        <w:t xml:space="preserve"> rekening onder vermelding “Weekendschool” Wij zorgen er dan persoonlijk voor dat het geld op de goede rekening komt, zoals u van ons gewend bent</w:t>
      </w:r>
      <w:r w:rsidR="008640DD" w:rsidRPr="00DD6483">
        <w:t>.</w:t>
      </w:r>
      <w:r w:rsidR="005C1BD3" w:rsidRPr="00DD6483">
        <w:t xml:space="preserve"> </w:t>
      </w:r>
    </w:p>
    <w:p w14:paraId="027E8A29" w14:textId="44A217A5" w:rsidR="003502DF" w:rsidRPr="00DD6483" w:rsidRDefault="003502DF" w:rsidP="00B167F6">
      <w:r w:rsidRPr="00DD6483">
        <w:t>Hieronder nog enkele foto’s van de weekend school.</w:t>
      </w:r>
      <w:r w:rsidR="00686798" w:rsidRPr="00DD6483">
        <w:rPr>
          <w:noProof/>
        </w:rPr>
        <w:t xml:space="preserve"> </w:t>
      </w:r>
    </w:p>
    <w:p w14:paraId="64F1D1E3" w14:textId="67DB5014" w:rsidR="003502DF" w:rsidRPr="00DD6483" w:rsidRDefault="00686798" w:rsidP="00B167F6">
      <w:r w:rsidRPr="00DD6483">
        <w:rPr>
          <w:noProof/>
        </w:rPr>
        <w:drawing>
          <wp:inline distT="0" distB="0" distL="0" distR="0" wp14:anchorId="5A03092B" wp14:editId="72192225">
            <wp:extent cx="2037080" cy="1527810"/>
            <wp:effectExtent l="0" t="0" r="1270" b="0"/>
            <wp:docPr id="18" name="Afbeelding 1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080" cy="1527810"/>
                    </a:xfrm>
                    <a:prstGeom prst="rect">
                      <a:avLst/>
                    </a:prstGeom>
                    <a:noFill/>
                    <a:ln>
                      <a:noFill/>
                    </a:ln>
                  </pic:spPr>
                </pic:pic>
              </a:graphicData>
            </a:graphic>
          </wp:inline>
        </w:drawing>
      </w:r>
      <w:r w:rsidR="00464AE0" w:rsidRPr="00DD6483">
        <w:rPr>
          <w:noProof/>
        </w:rPr>
        <w:drawing>
          <wp:inline distT="0" distB="0" distL="0" distR="0" wp14:anchorId="5629AA56" wp14:editId="5AE5A937">
            <wp:extent cx="1805940" cy="1354455"/>
            <wp:effectExtent l="0" t="0" r="3810" b="0"/>
            <wp:docPr id="21" name="Afbeelding 21" descr="Afbeelding met muur, persoon,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muur, persoon, binnen, staand&#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806099" cy="1354574"/>
                    </a:xfrm>
                    <a:prstGeom prst="rect">
                      <a:avLst/>
                    </a:prstGeom>
                    <a:noFill/>
                    <a:ln>
                      <a:noFill/>
                    </a:ln>
                  </pic:spPr>
                </pic:pic>
              </a:graphicData>
            </a:graphic>
          </wp:inline>
        </w:drawing>
      </w:r>
      <w:r w:rsidR="00464AE0" w:rsidRPr="00DD6483">
        <w:rPr>
          <w:noProof/>
        </w:rPr>
        <w:drawing>
          <wp:inline distT="0" distB="0" distL="0" distR="0" wp14:anchorId="7B9DFF34" wp14:editId="57EEF7AA">
            <wp:extent cx="1724660" cy="1293495"/>
            <wp:effectExtent l="0" t="0" r="8890" b="1905"/>
            <wp:docPr id="22" name="Afbeelding 22" descr="Afbeelding met persoon, binnen, vloer,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 binnen, vloer, groep&#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725077" cy="1293808"/>
                    </a:xfrm>
                    <a:prstGeom prst="rect">
                      <a:avLst/>
                    </a:prstGeom>
                    <a:noFill/>
                    <a:ln>
                      <a:noFill/>
                    </a:ln>
                  </pic:spPr>
                </pic:pic>
              </a:graphicData>
            </a:graphic>
          </wp:inline>
        </w:drawing>
      </w:r>
    </w:p>
    <w:p w14:paraId="721D8C87" w14:textId="26CECAA9" w:rsidR="00135905" w:rsidRPr="00DD6483" w:rsidRDefault="00A06A39" w:rsidP="00B167F6">
      <w:r w:rsidRPr="00DD6483">
        <w:t>Tekenen en schilderen</w:t>
      </w:r>
      <w:r w:rsidR="00135905" w:rsidRPr="00DD6483">
        <w:tab/>
      </w:r>
      <w:r w:rsidR="00135905" w:rsidRPr="00DD6483">
        <w:tab/>
      </w:r>
      <w:r w:rsidRPr="00DD6483">
        <w:t xml:space="preserve">   </w:t>
      </w:r>
      <w:r w:rsidR="00A854BC" w:rsidRPr="00DD6483">
        <w:t xml:space="preserve">  </w:t>
      </w:r>
      <w:r w:rsidRPr="00DD6483">
        <w:t xml:space="preserve">    </w:t>
      </w:r>
      <w:r w:rsidR="00EB785C" w:rsidRPr="00DD6483">
        <w:t xml:space="preserve">  </w:t>
      </w:r>
      <w:r w:rsidR="00135905" w:rsidRPr="00DD6483">
        <w:t xml:space="preserve"> zang </w:t>
      </w:r>
      <w:r w:rsidR="00135905" w:rsidRPr="00DD6483">
        <w:tab/>
      </w:r>
      <w:r w:rsidR="00135905" w:rsidRPr="00DD6483">
        <w:tab/>
      </w:r>
      <w:r w:rsidR="00135905" w:rsidRPr="00DD6483">
        <w:tab/>
      </w:r>
      <w:r w:rsidRPr="00DD6483">
        <w:t xml:space="preserve">          journalistiek en communicatie</w:t>
      </w:r>
    </w:p>
    <w:p w14:paraId="482E9987" w14:textId="62DEBB28" w:rsidR="00135905" w:rsidRPr="00DD6483" w:rsidRDefault="00135905" w:rsidP="00B167F6">
      <w:r w:rsidRPr="00DD6483">
        <w:rPr>
          <w:noProof/>
        </w:rPr>
        <w:drawing>
          <wp:anchor distT="0" distB="0" distL="114300" distR="114300" simplePos="0" relativeHeight="251661312" behindDoc="1" locked="0" layoutInCell="1" allowOverlap="1" wp14:anchorId="6BE2B270" wp14:editId="0841E849">
            <wp:simplePos x="0" y="0"/>
            <wp:positionH relativeFrom="column">
              <wp:posOffset>14605</wp:posOffset>
            </wp:positionH>
            <wp:positionV relativeFrom="paragraph">
              <wp:posOffset>5080</wp:posOffset>
            </wp:positionV>
            <wp:extent cx="1783080" cy="2377440"/>
            <wp:effectExtent l="0" t="0" r="7620" b="3810"/>
            <wp:wrapTight wrapText="bothSides">
              <wp:wrapPolygon edited="0">
                <wp:start x="0" y="0"/>
                <wp:lineTo x="0" y="21462"/>
                <wp:lineTo x="21462" y="21462"/>
                <wp:lineTo x="21462" y="0"/>
                <wp:lineTo x="0" y="0"/>
              </wp:wrapPolygon>
            </wp:wrapTight>
            <wp:docPr id="19" name="Afbeelding 1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DC71D" w14:textId="37EEA2E6" w:rsidR="00A854BC" w:rsidRPr="00DD6483" w:rsidRDefault="00A06A39" w:rsidP="00B167F6">
      <w:pPr>
        <w:rPr>
          <w:i/>
          <w:iCs/>
        </w:rPr>
      </w:pPr>
      <w:r w:rsidRPr="00DD6483">
        <w:rPr>
          <w:noProof/>
        </w:rPr>
        <w:drawing>
          <wp:anchor distT="0" distB="0" distL="114300" distR="114300" simplePos="0" relativeHeight="251662336" behindDoc="1" locked="0" layoutInCell="1" allowOverlap="1" wp14:anchorId="69D3A08D" wp14:editId="1EBE6702">
            <wp:simplePos x="0" y="0"/>
            <wp:positionH relativeFrom="column">
              <wp:posOffset>2910205</wp:posOffset>
            </wp:positionH>
            <wp:positionV relativeFrom="paragraph">
              <wp:posOffset>11430</wp:posOffset>
            </wp:positionV>
            <wp:extent cx="2286000" cy="1714500"/>
            <wp:effectExtent l="0" t="0" r="0" b="0"/>
            <wp:wrapTight wrapText="bothSides">
              <wp:wrapPolygon edited="0">
                <wp:start x="0" y="0"/>
                <wp:lineTo x="0" y="21360"/>
                <wp:lineTo x="21420" y="21360"/>
                <wp:lineTo x="21420" y="0"/>
                <wp:lineTo x="0" y="0"/>
              </wp:wrapPolygon>
            </wp:wrapTight>
            <wp:docPr id="23" name="Afbeelding 23" descr="Afbeelding met binnen, persoon, zitten, wer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persoon, zitten, werke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2DF" w:rsidRPr="00DD6483">
        <w:t xml:space="preserve">   </w:t>
      </w:r>
      <w:r w:rsidR="003502DF" w:rsidRPr="00DD6483">
        <w:rPr>
          <w:i/>
          <w:iCs/>
        </w:rPr>
        <w:t xml:space="preserve"> </w:t>
      </w:r>
      <w:r w:rsidR="00686798" w:rsidRPr="00DD6483">
        <w:rPr>
          <w:i/>
          <w:iCs/>
        </w:rPr>
        <w:t xml:space="preserve">      </w:t>
      </w:r>
    </w:p>
    <w:p w14:paraId="331AB03A" w14:textId="15A904AD" w:rsidR="00A854BC" w:rsidRPr="00DD6483" w:rsidRDefault="00A854BC" w:rsidP="00B167F6"/>
    <w:p w14:paraId="47F2F35C" w14:textId="77777777" w:rsidR="00A854BC" w:rsidRPr="00DD6483" w:rsidRDefault="00A854BC" w:rsidP="00B167F6"/>
    <w:p w14:paraId="1123723F" w14:textId="77777777" w:rsidR="00A854BC" w:rsidRPr="00DD6483" w:rsidRDefault="00A854BC" w:rsidP="00B167F6"/>
    <w:p w14:paraId="6AB5A95C" w14:textId="015C9590" w:rsidR="00A854BC" w:rsidRPr="00DD6483" w:rsidRDefault="00A854BC" w:rsidP="00B167F6"/>
    <w:p w14:paraId="66F7D184" w14:textId="15241858" w:rsidR="00A854BC" w:rsidRPr="00DD6483" w:rsidRDefault="00EB785C" w:rsidP="00B167F6">
      <w:pPr>
        <w:rPr>
          <w:i/>
          <w:iCs/>
        </w:rPr>
      </w:pPr>
      <w:r w:rsidRPr="00DD6483">
        <w:rPr>
          <w:i/>
          <w:iCs/>
        </w:rPr>
        <w:t>l</w:t>
      </w:r>
      <w:r w:rsidR="00A06A39" w:rsidRPr="00DD6483">
        <w:tab/>
      </w:r>
      <w:r w:rsidR="00A06A39" w:rsidRPr="00DD6483">
        <w:tab/>
      </w:r>
      <w:r w:rsidR="00A06A39" w:rsidRPr="00DD6483">
        <w:tab/>
      </w:r>
      <w:r w:rsidR="00A06A39" w:rsidRPr="00DD6483">
        <w:tab/>
      </w:r>
      <w:r w:rsidR="00A06A39" w:rsidRPr="00DD6483">
        <w:tab/>
      </w:r>
      <w:r w:rsidR="009C0B0A">
        <w:t xml:space="preserve">                       </w:t>
      </w:r>
      <w:r w:rsidR="00A06A39" w:rsidRPr="00DD6483">
        <w:rPr>
          <w:i/>
          <w:iCs/>
        </w:rPr>
        <w:t>Computer cursus</w:t>
      </w:r>
    </w:p>
    <w:p w14:paraId="3269B69A" w14:textId="1450DEDA" w:rsidR="00A06A39" w:rsidRPr="00DD6483" w:rsidRDefault="009C0B0A" w:rsidP="00B167F6">
      <w:r w:rsidRPr="00DD6483">
        <w:rPr>
          <w:i/>
          <w:iCs/>
        </w:rPr>
        <w:t>gezamenlijke</w:t>
      </w:r>
      <w:r>
        <w:rPr>
          <w:i/>
          <w:iCs/>
        </w:rPr>
        <w:t xml:space="preserve"> lunch</w:t>
      </w:r>
    </w:p>
    <w:p w14:paraId="78CD94D7" w14:textId="77777777" w:rsidR="00DD6483" w:rsidRDefault="00DD6483" w:rsidP="00B167F6">
      <w:pPr>
        <w:rPr>
          <w:u w:val="single"/>
        </w:rPr>
      </w:pPr>
    </w:p>
    <w:p w14:paraId="3DAE26FF" w14:textId="77777777" w:rsidR="00DD6483" w:rsidRDefault="00DD6483" w:rsidP="00B167F6">
      <w:pPr>
        <w:rPr>
          <w:u w:val="single"/>
        </w:rPr>
      </w:pPr>
    </w:p>
    <w:p w14:paraId="6AD2F71F" w14:textId="77777777" w:rsidR="00DD6483" w:rsidRDefault="00DD6483" w:rsidP="00B167F6">
      <w:pPr>
        <w:rPr>
          <w:u w:val="single"/>
        </w:rPr>
      </w:pPr>
    </w:p>
    <w:p w14:paraId="39DB7A55" w14:textId="5D1ADE67" w:rsidR="00010A02" w:rsidRPr="009C0B0A" w:rsidRDefault="00A854BC" w:rsidP="00B167F6">
      <w:pPr>
        <w:rPr>
          <w:sz w:val="28"/>
          <w:szCs w:val="28"/>
          <w:u w:val="single"/>
        </w:rPr>
      </w:pPr>
      <w:r w:rsidRPr="009C0B0A">
        <w:rPr>
          <w:sz w:val="28"/>
          <w:szCs w:val="28"/>
          <w:u w:val="single"/>
        </w:rPr>
        <w:lastRenderedPageBreak/>
        <w:t>Studiefonds</w:t>
      </w:r>
    </w:p>
    <w:p w14:paraId="772E9B2C" w14:textId="7C421886" w:rsidR="00A854BC" w:rsidRPr="009C0B0A" w:rsidRDefault="00010A02" w:rsidP="00B167F6">
      <w:pPr>
        <w:rPr>
          <w:sz w:val="28"/>
          <w:szCs w:val="28"/>
          <w:u w:val="single"/>
        </w:rPr>
      </w:pPr>
      <w:r w:rsidRPr="009C0B0A">
        <w:rPr>
          <w:sz w:val="28"/>
          <w:szCs w:val="28"/>
          <w:u w:val="single"/>
        </w:rPr>
        <w:t>Voortgezet onderwijs</w:t>
      </w:r>
      <w:r w:rsidR="00686798" w:rsidRPr="009C0B0A">
        <w:rPr>
          <w:sz w:val="28"/>
          <w:szCs w:val="28"/>
          <w:u w:val="single"/>
        </w:rPr>
        <w:t xml:space="preserve">   </w:t>
      </w:r>
    </w:p>
    <w:p w14:paraId="425A3095" w14:textId="128AA17E" w:rsidR="00010A02" w:rsidRPr="00DD6483" w:rsidRDefault="00686798" w:rsidP="00B167F6">
      <w:r w:rsidRPr="00DD6483">
        <w:t xml:space="preserve"> </w:t>
      </w:r>
      <w:r w:rsidR="00A854BC" w:rsidRPr="00DD6483">
        <w:t>Ook het studiefonds heeft ons dit jaar fors mee gekost dan we in januari, toen de budgetten werden vastgesteld, konden voorzien. Omdat in 2020 , vlak voordat de scholen sloten , betaald was voor het  sec. onderwijs gingen w</w:t>
      </w:r>
      <w:r w:rsidR="00165AD7">
        <w:t>ij</w:t>
      </w:r>
      <w:r w:rsidR="00A854BC" w:rsidRPr="00DD6483">
        <w:t xml:space="preserve"> er vanuit</w:t>
      </w:r>
      <w:r w:rsidR="00E5649E">
        <w:t>,</w:t>
      </w:r>
      <w:r w:rsidR="00A854BC" w:rsidRPr="00DD6483">
        <w:t xml:space="preserve"> afgaande op de </w:t>
      </w:r>
      <w:r w:rsidR="00306537" w:rsidRPr="00DD6483">
        <w:t>informatie die we kregen</w:t>
      </w:r>
      <w:r w:rsidR="00E5649E">
        <w:t>,</w:t>
      </w:r>
      <w:r w:rsidR="00306537" w:rsidRPr="00DD6483">
        <w:t xml:space="preserve"> dat er dit jaar voor de leerlingen van het voortgezet onderwijs niet betaald zou hoeven worden.</w:t>
      </w:r>
      <w:r w:rsidRPr="00DD6483">
        <w:t xml:space="preserve"> </w:t>
      </w:r>
      <w:r w:rsidR="00306537" w:rsidRPr="00DD6483">
        <w:t xml:space="preserve">Zoals ik al eerder schreef, heeft de regering in april besloten dat het verloren jaar ingehaald moet worden. Ze gaan nu dus vier leerjaren in drie jaar  geven. Elk leerjaar wordt iets ingekort en ook de vakanties zijn de komende jaren  iets korter. Het schooljaar dat normaal in januari 2022 zou starten is nu dus in </w:t>
      </w:r>
      <w:r w:rsidR="001E4B33" w:rsidRPr="00DD6483">
        <w:t>augustus</w:t>
      </w:r>
      <w:r w:rsidR="00306537" w:rsidRPr="00DD6483">
        <w:t xml:space="preserve"> 2021 gestart. Met als gevolg dat wij in het boekjaar 2021 dus een onverwacht grote uitgave erbij kregen. Door de slechte economische omstandigheden zijn er ook weer veel minder ouders die zelf voor hun kind kunnen betalen.  </w:t>
      </w:r>
      <w:r w:rsidR="001D4DE4" w:rsidRPr="00DD6483">
        <w:t>In januari 2020 hadden we 81 leerlingen op het voortgezet onderwijs. In augustus 2021 zijn dat er 121. U begrijpt… alweer een grotere uitgave dan we hadden voorzien.</w:t>
      </w:r>
      <w:r w:rsidRPr="00DD6483">
        <w:t xml:space="preserve">  </w:t>
      </w:r>
      <w:proofErr w:type="spellStart"/>
      <w:r w:rsidR="001D4DE4" w:rsidRPr="00DD6483">
        <w:t>Rachael</w:t>
      </w:r>
      <w:proofErr w:type="spellEnd"/>
      <w:r w:rsidR="001D4DE4" w:rsidRPr="00DD6483">
        <w:t xml:space="preserve"> heeft een goede rol gespeeld in de begeleiding van de studenten. Deze week werd ze gebeld door de directeur van </w:t>
      </w:r>
      <w:proofErr w:type="spellStart"/>
      <w:r w:rsidR="001D4DE4" w:rsidRPr="00DD6483">
        <w:t>Mwereni</w:t>
      </w:r>
      <w:proofErr w:type="spellEnd"/>
      <w:r w:rsidR="001D4DE4" w:rsidRPr="00DD6483">
        <w:t xml:space="preserve"> sec school</w:t>
      </w:r>
      <w:r w:rsidR="00F30AA4" w:rsidRPr="00DD6483">
        <w:t xml:space="preserve">.  Op deze school zitten 36 leerlingen van </w:t>
      </w:r>
      <w:proofErr w:type="spellStart"/>
      <w:r w:rsidR="00F30AA4" w:rsidRPr="00DD6483">
        <w:t>Mwamtsefu</w:t>
      </w:r>
      <w:proofErr w:type="spellEnd"/>
      <w:r w:rsidR="00F30AA4" w:rsidRPr="00DD6483">
        <w:t xml:space="preserve">. De directeur bood haar een  functie aan in het bestuur van de school. Dit vooral gebaseerd  op het vele werk dat ze voor al deze kinderen, onder de vlag van </w:t>
      </w:r>
      <w:proofErr w:type="spellStart"/>
      <w:r w:rsidR="00F30AA4" w:rsidRPr="00DD6483">
        <w:t>Wenzi</w:t>
      </w:r>
      <w:proofErr w:type="spellEnd"/>
      <w:r w:rsidR="00F30AA4" w:rsidRPr="00DD6483">
        <w:t xml:space="preserve"> doet. </w:t>
      </w:r>
      <w:r w:rsidR="00010A02" w:rsidRPr="00DD6483">
        <w:t xml:space="preserve"> Een enorme eer en kans voor </w:t>
      </w:r>
      <w:proofErr w:type="spellStart"/>
      <w:r w:rsidR="00010A02" w:rsidRPr="00DD6483">
        <w:t>Rachael</w:t>
      </w:r>
      <w:proofErr w:type="spellEnd"/>
      <w:r w:rsidR="00010A02" w:rsidRPr="00DD6483">
        <w:t xml:space="preserve"> en zeker zeer verdiend.</w:t>
      </w:r>
    </w:p>
    <w:p w14:paraId="02A3C40D" w14:textId="77777777" w:rsidR="00DF6119" w:rsidRPr="009C0B0A" w:rsidRDefault="00010A02" w:rsidP="00B167F6">
      <w:pPr>
        <w:rPr>
          <w:sz w:val="28"/>
          <w:szCs w:val="28"/>
          <w:u w:val="single"/>
        </w:rPr>
      </w:pPr>
      <w:r w:rsidRPr="009C0B0A">
        <w:rPr>
          <w:sz w:val="28"/>
          <w:szCs w:val="28"/>
          <w:u w:val="single"/>
        </w:rPr>
        <w:t>Studenten</w:t>
      </w:r>
      <w:r w:rsidR="00686798" w:rsidRPr="009C0B0A">
        <w:rPr>
          <w:sz w:val="28"/>
          <w:szCs w:val="28"/>
          <w:u w:val="single"/>
        </w:rPr>
        <w:t xml:space="preserve">   </w:t>
      </w:r>
    </w:p>
    <w:p w14:paraId="49E83605" w14:textId="2FE7EFD8" w:rsidR="00DF6119" w:rsidRPr="00DD6483" w:rsidRDefault="00DF6119" w:rsidP="00B167F6">
      <w:r w:rsidRPr="00DD6483">
        <w:t>Ook bij de studenten hadden we een dubbele inschrijving dit jaar.</w:t>
      </w:r>
      <w:r w:rsidR="004F4414">
        <w:t xml:space="preserve"> </w:t>
      </w:r>
      <w:r w:rsidRPr="00DD6483">
        <w:t xml:space="preserve">De verwachte aanmeldingen in januari/februari, maar dus </w:t>
      </w:r>
      <w:r w:rsidR="004F4414">
        <w:t xml:space="preserve">nu </w:t>
      </w:r>
      <w:r w:rsidRPr="00DD6483">
        <w:t>ook onverwachts in september.</w:t>
      </w:r>
    </w:p>
    <w:p w14:paraId="5C069FA2" w14:textId="6F29EDBA" w:rsidR="00DF6119" w:rsidRPr="00DD6483" w:rsidRDefault="00DF6119" w:rsidP="00B167F6">
      <w:r w:rsidRPr="00DD6483">
        <w:t xml:space="preserve">Momenteel zitten er 43 studenten in ons studiefonds; 9 </w:t>
      </w:r>
      <w:r w:rsidR="00C8121F" w:rsidRPr="00DD6483">
        <w:t>meisjes</w:t>
      </w:r>
      <w:r w:rsidRPr="00DD6483">
        <w:t xml:space="preserve"> en 32 </w:t>
      </w:r>
      <w:r w:rsidR="00C8121F" w:rsidRPr="00DD6483">
        <w:t>jongens</w:t>
      </w:r>
    </w:p>
    <w:p w14:paraId="74EBE02B" w14:textId="691F1DC7" w:rsidR="00C8121F" w:rsidRPr="00DD6483" w:rsidRDefault="00DF6119" w:rsidP="00B167F6">
      <w:r w:rsidRPr="00DD6483">
        <w:t xml:space="preserve">14 studenten hebben dit jaar hun studie afgerond; 10 </w:t>
      </w:r>
      <w:r w:rsidR="00C8121F" w:rsidRPr="00DD6483">
        <w:t>meisjes</w:t>
      </w:r>
      <w:r w:rsidRPr="00DD6483">
        <w:t xml:space="preserve"> en 2 </w:t>
      </w:r>
      <w:r w:rsidR="00C8121F" w:rsidRPr="00DD6483">
        <w:t>jongens</w:t>
      </w:r>
      <w:r w:rsidRPr="00DD6483">
        <w:t xml:space="preserve"> Dat er meer </w:t>
      </w:r>
      <w:r w:rsidR="00C8121F" w:rsidRPr="00DD6483">
        <w:t>meisjes</w:t>
      </w:r>
      <w:r w:rsidRPr="00DD6483">
        <w:t xml:space="preserve"> hun studie hebben afgerond komt in dit geval doordat </w:t>
      </w:r>
      <w:r w:rsidR="00C8121F" w:rsidRPr="00DD6483">
        <w:t>er</w:t>
      </w:r>
      <w:r w:rsidRPr="00DD6483">
        <w:t xml:space="preserve"> de laatste 2 jaar </w:t>
      </w:r>
      <w:r w:rsidR="00C8121F" w:rsidRPr="00DD6483">
        <w:t xml:space="preserve">vrij veel </w:t>
      </w:r>
      <w:r w:rsidR="00686798" w:rsidRPr="00DD6483">
        <w:t xml:space="preserve"> </w:t>
      </w:r>
      <w:r w:rsidR="00C8121F" w:rsidRPr="00DD6483">
        <w:t xml:space="preserve">meisjes een betrekkelijke korte studie, 1 á 2 jaar hebben gedaan.  Deze hebben ze dus op goede wijze afgerond. </w:t>
      </w:r>
      <w:r w:rsidR="009623A6">
        <w:t>Wij hopen</w:t>
      </w:r>
      <w:r w:rsidR="00C8121F" w:rsidRPr="00DD6483">
        <w:t xml:space="preserve"> u in de volgende  nieuwsbrief te </w:t>
      </w:r>
      <w:r w:rsidR="00686798" w:rsidRPr="00DD6483">
        <w:t xml:space="preserve"> </w:t>
      </w:r>
      <w:r w:rsidR="00C8121F" w:rsidRPr="00DD6483">
        <w:t xml:space="preserve">kunnen vertellen hoeveel van deze  jongedames </w:t>
      </w:r>
      <w:r w:rsidR="009623A6">
        <w:t xml:space="preserve">/ </w:t>
      </w:r>
      <w:r w:rsidR="00C8121F" w:rsidRPr="00DD6483">
        <w:t>heren werk hebben gevonden.</w:t>
      </w:r>
    </w:p>
    <w:p w14:paraId="4F415A8D" w14:textId="5EB0C428" w:rsidR="00090A0B" w:rsidRPr="009C0B0A" w:rsidRDefault="00090A0B" w:rsidP="00B167F6">
      <w:pPr>
        <w:rPr>
          <w:sz w:val="28"/>
          <w:szCs w:val="28"/>
          <w:u w:val="single"/>
        </w:rPr>
      </w:pPr>
      <w:r w:rsidRPr="009C0B0A">
        <w:rPr>
          <w:sz w:val="28"/>
          <w:szCs w:val="28"/>
          <w:u w:val="single"/>
        </w:rPr>
        <w:t>Waterproject.</w:t>
      </w:r>
    </w:p>
    <w:p w14:paraId="3E620F85" w14:textId="6B6229A0" w:rsidR="00090A0B" w:rsidRPr="00DD6483" w:rsidRDefault="00090A0B" w:rsidP="00B167F6">
      <w:r w:rsidRPr="00DD6483">
        <w:t>Alhoewel er veel projecten terug gegaan zijn naar de school, hebben wij ervoor gekozen het waterproject niet geheel los te laten. Zonder water is nl</w:t>
      </w:r>
      <w:r w:rsidR="00256104">
        <w:t>.</w:t>
      </w:r>
      <w:r w:rsidRPr="00DD6483">
        <w:t xml:space="preserve"> alles gedoemd te mislukken.</w:t>
      </w:r>
    </w:p>
    <w:p w14:paraId="29CA52F6" w14:textId="2FE3CA93" w:rsidR="0054185C" w:rsidRPr="00DD6483" w:rsidRDefault="00090A0B" w:rsidP="00B167F6">
      <w:r w:rsidRPr="00DD6483">
        <w:t>Tien jaar geleden zijn ,onder</w:t>
      </w:r>
      <w:r w:rsidR="00256104">
        <w:t xml:space="preserve"> </w:t>
      </w:r>
      <w:r w:rsidRPr="00DD6483">
        <w:t xml:space="preserve">leiding van </w:t>
      </w:r>
      <w:proofErr w:type="spellStart"/>
      <w:r w:rsidRPr="00DD6483">
        <w:t>Tenda</w:t>
      </w:r>
      <w:proofErr w:type="spellEnd"/>
      <w:r w:rsidRPr="00DD6483">
        <w:t xml:space="preserve"> </w:t>
      </w:r>
      <w:proofErr w:type="spellStart"/>
      <w:r w:rsidRPr="00DD6483">
        <w:t>pamodja</w:t>
      </w:r>
      <w:proofErr w:type="spellEnd"/>
      <w:r w:rsidRPr="00DD6483">
        <w:t xml:space="preserve"> , de watertanks gebouwd en lokalen voorzien van dakgoten. De tanks bleven echter lekken. In 2018 zijn de tanks</w:t>
      </w:r>
      <w:r w:rsidR="004F4414">
        <w:t xml:space="preserve"> (</w:t>
      </w:r>
      <w:r w:rsidR="0054185C" w:rsidRPr="00DD6483">
        <w:t xml:space="preserve">door de firma </w:t>
      </w:r>
      <w:proofErr w:type="spellStart"/>
      <w:r w:rsidR="0054185C" w:rsidRPr="00DD6483">
        <w:t>Stolze</w:t>
      </w:r>
      <w:proofErr w:type="spellEnd"/>
      <w:r w:rsidR="004F4414">
        <w:t>)</w:t>
      </w:r>
      <w:r w:rsidRPr="00DD6483">
        <w:t xml:space="preserve"> aan de </w:t>
      </w:r>
      <w:r w:rsidR="0054185C" w:rsidRPr="00DD6483">
        <w:t>binnen</w:t>
      </w:r>
      <w:r w:rsidR="004F4414">
        <w:t>zijde</w:t>
      </w:r>
      <w:r w:rsidRPr="00DD6483">
        <w:t xml:space="preserve"> bekleed</w:t>
      </w:r>
      <w:r w:rsidR="0054185C" w:rsidRPr="00DD6483">
        <w:t xml:space="preserve"> met waterdicht folie. Sindsdien lekt er geen water meer weg. </w:t>
      </w:r>
      <w:r w:rsidR="009C0B0A">
        <w:t xml:space="preserve"> Dit </w:t>
      </w:r>
      <w:r w:rsidR="009C0B0A" w:rsidRPr="00DD6483">
        <w:rPr>
          <w:noProof/>
        </w:rPr>
        <w:drawing>
          <wp:anchor distT="0" distB="0" distL="114300" distR="114300" simplePos="0" relativeHeight="251663360" behindDoc="1" locked="0" layoutInCell="1" allowOverlap="1" wp14:anchorId="191E8EB3" wp14:editId="3F2A3550">
            <wp:simplePos x="0" y="0"/>
            <wp:positionH relativeFrom="column">
              <wp:posOffset>4121785</wp:posOffset>
            </wp:positionH>
            <wp:positionV relativeFrom="paragraph">
              <wp:posOffset>66040</wp:posOffset>
            </wp:positionV>
            <wp:extent cx="1630680" cy="1223010"/>
            <wp:effectExtent l="0" t="0" r="7620" b="0"/>
            <wp:wrapTight wrapText="bothSides">
              <wp:wrapPolygon edited="0">
                <wp:start x="0" y="0"/>
                <wp:lineTo x="0" y="21196"/>
                <wp:lineTo x="21449" y="21196"/>
                <wp:lineTo x="21449" y="0"/>
                <wp:lineTo x="0" y="0"/>
              </wp:wrapPolygon>
            </wp:wrapTight>
            <wp:docPr id="27" name="Afbeelding 27" descr="Afbeelding met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uiten, lu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068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85C" w:rsidRPr="00DD6483">
        <w:t>jaar</w:t>
      </w:r>
      <w:r w:rsidR="004F4414">
        <w:t xml:space="preserve"> </w:t>
      </w:r>
      <w:r w:rsidR="0054185C" w:rsidRPr="00DD6483">
        <w:t xml:space="preserve">waren  dakgoten aan de beurt. </w:t>
      </w:r>
      <w:r w:rsidR="004F4414">
        <w:t>Deze</w:t>
      </w:r>
      <w:r w:rsidR="0054185C" w:rsidRPr="00DD6483">
        <w:t xml:space="preserve"> konden nu echt niet meer gerepareerd worden. Oo</w:t>
      </w:r>
      <w:r w:rsidR="009C0B0A">
        <w:t xml:space="preserve">k </w:t>
      </w:r>
      <w:r w:rsidR="0054185C" w:rsidRPr="00DD6483">
        <w:t xml:space="preserve">nu was de firma </w:t>
      </w:r>
      <w:proofErr w:type="spellStart"/>
      <w:r w:rsidR="0054185C" w:rsidRPr="00DD6483">
        <w:t>Stolze</w:t>
      </w:r>
      <w:proofErr w:type="spellEnd"/>
      <w:r w:rsidR="0054185C" w:rsidRPr="00DD6483">
        <w:t xml:space="preserve"> weer bereid om ons te helpen.</w:t>
      </w:r>
      <w:r w:rsidR="00032F50" w:rsidRPr="00DD6483">
        <w:t xml:space="preserve">  </w:t>
      </w:r>
      <w:r w:rsidR="0054185C" w:rsidRPr="00DD6483">
        <w:t>In september is de hele school voorzien van nieuwe dakgoten</w:t>
      </w:r>
      <w:r w:rsidR="009D5C81">
        <w:t xml:space="preserve"> welke</w:t>
      </w:r>
      <w:r w:rsidR="0054185C" w:rsidRPr="00DD6483">
        <w:t xml:space="preserve"> weer afwateren in de tanks.</w:t>
      </w:r>
      <w:r w:rsidR="009B449C" w:rsidRPr="00DD6483">
        <w:t xml:space="preserve"> </w:t>
      </w:r>
      <w:r w:rsidR="0054185C" w:rsidRPr="00DD6483">
        <w:t xml:space="preserve">Helaas is er sindsdien alleen maar </w:t>
      </w:r>
      <w:r w:rsidR="0054185C" w:rsidRPr="00DD6483">
        <w:lastRenderedPageBreak/>
        <w:t>af en toe een bui</w:t>
      </w:r>
      <w:r w:rsidR="009C0B0A">
        <w:t xml:space="preserve"> </w:t>
      </w:r>
      <w:r w:rsidR="0054185C" w:rsidRPr="00DD6483">
        <w:t>gevallen</w:t>
      </w:r>
      <w:r w:rsidR="009C0B0A">
        <w:t>.</w:t>
      </w:r>
      <w:r w:rsidR="0054185C" w:rsidRPr="00DD6483">
        <w:t xml:space="preserve"> We hopen dan ook vurig dat er alsnog serieuze regen komt, want de tanks staan nu leeg</w:t>
      </w:r>
      <w:r w:rsidR="009D5C81">
        <w:t>.</w:t>
      </w:r>
    </w:p>
    <w:p w14:paraId="26AC4441" w14:textId="73A9ECDD" w:rsidR="00A10610" w:rsidRPr="00DD6483" w:rsidRDefault="00A10610" w:rsidP="00B167F6">
      <w:pPr>
        <w:rPr>
          <w:u w:val="single"/>
        </w:rPr>
      </w:pPr>
      <w:r w:rsidRPr="00DD6483">
        <w:rPr>
          <w:u w:val="single"/>
        </w:rPr>
        <w:t>Land/tuinbouw</w:t>
      </w:r>
      <w:r w:rsidR="00351BE5" w:rsidRPr="00DD6483">
        <w:rPr>
          <w:u w:val="single"/>
        </w:rPr>
        <w:t>.</w:t>
      </w:r>
    </w:p>
    <w:p w14:paraId="0C67208A" w14:textId="31AEB831" w:rsidR="00351BE5" w:rsidRPr="00DD6483" w:rsidRDefault="00AE6BC2" w:rsidP="00B167F6">
      <w:r w:rsidRPr="00DD6483">
        <w:rPr>
          <w:noProof/>
        </w:rPr>
        <w:drawing>
          <wp:anchor distT="0" distB="0" distL="114300" distR="114300" simplePos="0" relativeHeight="251667456" behindDoc="0" locked="0" layoutInCell="1" allowOverlap="1" wp14:anchorId="30A19174" wp14:editId="3FB3FEC1">
            <wp:simplePos x="0" y="0"/>
            <wp:positionH relativeFrom="column">
              <wp:posOffset>4441825</wp:posOffset>
            </wp:positionH>
            <wp:positionV relativeFrom="paragraph">
              <wp:posOffset>851535</wp:posOffset>
            </wp:positionV>
            <wp:extent cx="1370330" cy="1607820"/>
            <wp:effectExtent l="0" t="0" r="1270" b="0"/>
            <wp:wrapSquare wrapText="bothSides"/>
            <wp:docPr id="26" name="Afbeelding 26" descr="Afbeelding met buiten,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uiten, gras, persoon&#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033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483">
        <w:rPr>
          <w:noProof/>
        </w:rPr>
        <w:drawing>
          <wp:anchor distT="0" distB="0" distL="114300" distR="114300" simplePos="0" relativeHeight="251665408" behindDoc="0" locked="0" layoutInCell="1" allowOverlap="1" wp14:anchorId="7F56F35A" wp14:editId="5FE27F5C">
            <wp:simplePos x="0" y="0"/>
            <wp:positionH relativeFrom="margin">
              <wp:align>left</wp:align>
            </wp:positionH>
            <wp:positionV relativeFrom="paragraph">
              <wp:posOffset>965835</wp:posOffset>
            </wp:positionV>
            <wp:extent cx="1945640" cy="1459230"/>
            <wp:effectExtent l="0" t="0" r="0" b="7620"/>
            <wp:wrapSquare wrapText="bothSides"/>
            <wp:docPr id="24" name="Afbeelding 24" descr="Afbeelding met buiten, grond,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grond, persoon, perso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640" cy="1459230"/>
                    </a:xfrm>
                    <a:prstGeom prst="rect">
                      <a:avLst/>
                    </a:prstGeom>
                    <a:noFill/>
                    <a:ln>
                      <a:noFill/>
                    </a:ln>
                  </pic:spPr>
                </pic:pic>
              </a:graphicData>
            </a:graphic>
          </wp:anchor>
        </w:drawing>
      </w:r>
      <w:r w:rsidRPr="00DD6483">
        <w:rPr>
          <w:noProof/>
        </w:rPr>
        <w:drawing>
          <wp:anchor distT="0" distB="0" distL="114300" distR="114300" simplePos="0" relativeHeight="251666432" behindDoc="0" locked="0" layoutInCell="1" allowOverlap="1" wp14:anchorId="6612F871" wp14:editId="189D9685">
            <wp:simplePos x="0" y="0"/>
            <wp:positionH relativeFrom="margin">
              <wp:posOffset>2152015</wp:posOffset>
            </wp:positionH>
            <wp:positionV relativeFrom="paragraph">
              <wp:posOffset>986155</wp:posOffset>
            </wp:positionV>
            <wp:extent cx="1935480" cy="1451610"/>
            <wp:effectExtent l="0" t="0" r="7620" b="0"/>
            <wp:wrapSquare wrapText="bothSides"/>
            <wp:docPr id="25" name="Afbeelding 25" descr="Afbeelding met grond, buiten, gras,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grond, buiten, gras, stof&#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anchor>
        </w:drawing>
      </w:r>
      <w:r w:rsidR="00351BE5" w:rsidRPr="00DD6483">
        <w:t>Het laat zich raden dat het land/tuinbouw project last heeft van de droogte.</w:t>
      </w:r>
      <w:r w:rsidR="00DD6483">
        <w:t xml:space="preserve"> </w:t>
      </w:r>
      <w:r w:rsidR="00351BE5" w:rsidRPr="00DD6483">
        <w:t xml:space="preserve">De uien en de bananen staan er nog goed bij, maar de wortelen en de groene groente zijn </w:t>
      </w:r>
      <w:r w:rsidR="00256104" w:rsidRPr="00DD6483">
        <w:t>verdo</w:t>
      </w:r>
      <w:r w:rsidR="00256104">
        <w:t>r</w:t>
      </w:r>
      <w:r w:rsidR="00256104" w:rsidRPr="00DD6483">
        <w:t>d</w:t>
      </w:r>
      <w:r w:rsidR="00351BE5" w:rsidRPr="00DD6483">
        <w:t xml:space="preserve">. Er worden in de proeftuin nieuwe boompjes geplant. Er is gekozen voor cipressen en Blue gum bomen. Als </w:t>
      </w:r>
      <w:r w:rsidR="009D5C81">
        <w:t>de</w:t>
      </w:r>
      <w:r w:rsidR="00351BE5" w:rsidRPr="00DD6483">
        <w:t>ze groot genoeg zijn worden ze verspreid</w:t>
      </w:r>
      <w:r w:rsidR="009D5C81">
        <w:t xml:space="preserve"> en</w:t>
      </w:r>
      <w:r w:rsidR="00351BE5" w:rsidRPr="00DD6483">
        <w:t xml:space="preserve"> over de compound van de school gepoot. Dit moet voor meer natuurlijke schaduw en dus meer afkoeling gaan zorgen.</w:t>
      </w:r>
    </w:p>
    <w:p w14:paraId="7718FC67" w14:textId="48F13D2F" w:rsidR="00EB785C" w:rsidRPr="00DD6483" w:rsidRDefault="00EB785C" w:rsidP="00B167F6"/>
    <w:p w14:paraId="09F5B79A" w14:textId="300D4455" w:rsidR="009C0D9E" w:rsidRPr="00DD6483" w:rsidRDefault="009B449C" w:rsidP="009C0D9E">
      <w:pPr>
        <w:rPr>
          <w:i/>
          <w:iCs/>
        </w:rPr>
      </w:pPr>
      <w:r w:rsidRPr="00DD6483">
        <w:rPr>
          <w:noProof/>
        </w:rPr>
        <w:drawing>
          <wp:anchor distT="0" distB="0" distL="114300" distR="114300" simplePos="0" relativeHeight="251664384" behindDoc="1" locked="0" layoutInCell="1" allowOverlap="1" wp14:anchorId="25D11D86" wp14:editId="2DC9857A">
            <wp:simplePos x="0" y="0"/>
            <wp:positionH relativeFrom="column">
              <wp:posOffset>4182745</wp:posOffset>
            </wp:positionH>
            <wp:positionV relativeFrom="paragraph">
              <wp:posOffset>244475</wp:posOffset>
            </wp:positionV>
            <wp:extent cx="1348740" cy="1435735"/>
            <wp:effectExtent l="0" t="0" r="3810" b="0"/>
            <wp:wrapTight wrapText="bothSides">
              <wp:wrapPolygon edited="0">
                <wp:start x="0" y="0"/>
                <wp:lineTo x="0" y="21208"/>
                <wp:lineTo x="21356" y="21208"/>
                <wp:lineTo x="21356" y="0"/>
                <wp:lineTo x="0" y="0"/>
              </wp:wrapPolygon>
            </wp:wrapTight>
            <wp:docPr id="28" name="Afbeelding 28" descr="Afbeelding met buit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buiten, grond&#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874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85C" w:rsidRPr="00DD6483">
        <w:rPr>
          <w:i/>
          <w:iCs/>
        </w:rPr>
        <w:t>Een dappere poging om de jonge aanplant te redden van de droogte</w:t>
      </w:r>
      <w:r w:rsidR="009C0D9E" w:rsidRPr="00DD6483">
        <w:rPr>
          <w:i/>
          <w:iCs/>
        </w:rPr>
        <w:t xml:space="preserve">      Kinderen aan het werk in de schooltuin                                                                                                                            </w:t>
      </w:r>
    </w:p>
    <w:p w14:paraId="0F1303C5" w14:textId="78C4A846" w:rsidR="00351BE5" w:rsidRPr="00DD6483" w:rsidRDefault="00351BE5" w:rsidP="00B167F6">
      <w:r w:rsidRPr="00DD6483">
        <w:t>Het kippen project dat begin dit jaar is gestart loopt goed. De oude kapotte goten zijn gebruikt om een kippenhok te maken.</w:t>
      </w:r>
      <w:r w:rsidR="003F1CAA" w:rsidRPr="00DD6483">
        <w:t xml:space="preserve"> Ook het geiten project loopt goed. Er zijn weer aardig wat jonge geitjes geboren.</w:t>
      </w:r>
    </w:p>
    <w:p w14:paraId="2B78864F" w14:textId="0C652848" w:rsidR="009B449C" w:rsidRPr="00DD6483" w:rsidRDefault="009B449C" w:rsidP="00B167F6"/>
    <w:p w14:paraId="029D3602" w14:textId="080FED65" w:rsidR="009B449C" w:rsidRPr="00DD6483" w:rsidRDefault="009B449C" w:rsidP="00DD6483">
      <w:pPr>
        <w:ind w:left="5664"/>
        <w:rPr>
          <w:i/>
          <w:iCs/>
        </w:rPr>
      </w:pPr>
      <w:r w:rsidRPr="00DD6483">
        <w:rPr>
          <w:i/>
          <w:iCs/>
        </w:rPr>
        <w:t>Kippenhok</w:t>
      </w:r>
      <w:r w:rsidR="009D5C81">
        <w:rPr>
          <w:i/>
          <w:iCs/>
        </w:rPr>
        <w:t>(</w:t>
      </w:r>
      <w:r w:rsidRPr="00DD6483">
        <w:rPr>
          <w:i/>
          <w:iCs/>
        </w:rPr>
        <w:t xml:space="preserve"> van hergebruikte goten</w:t>
      </w:r>
      <w:r w:rsidR="009D5C81">
        <w:rPr>
          <w:i/>
          <w:iCs/>
        </w:rPr>
        <w:t>)</w:t>
      </w:r>
      <w:r w:rsidR="002979F7" w:rsidRPr="00DD6483">
        <w:rPr>
          <w:i/>
          <w:iCs/>
        </w:rPr>
        <w:t>.</w:t>
      </w:r>
    </w:p>
    <w:p w14:paraId="607E72CE" w14:textId="10BEA333" w:rsidR="002979F7" w:rsidRPr="00DD6483" w:rsidRDefault="002979F7" w:rsidP="002979F7">
      <w:r w:rsidRPr="00DD6483">
        <w:t xml:space="preserve">Tot zover het nieuws vanuit </w:t>
      </w:r>
      <w:proofErr w:type="spellStart"/>
      <w:r w:rsidRPr="00DD6483">
        <w:t>Mwamtsefu</w:t>
      </w:r>
      <w:proofErr w:type="spellEnd"/>
      <w:r w:rsidRPr="00DD6483">
        <w:t xml:space="preserve">. </w:t>
      </w:r>
    </w:p>
    <w:p w14:paraId="4FF72DC9" w14:textId="2E96BEE7" w:rsidR="00A10610" w:rsidRPr="00AE6BC2" w:rsidRDefault="002979F7" w:rsidP="00B167F6">
      <w:r w:rsidRPr="00DD6483">
        <w:t xml:space="preserve">Rest </w:t>
      </w:r>
      <w:r w:rsidR="009623A6">
        <w:t>ons</w:t>
      </w:r>
      <w:r w:rsidRPr="00DD6483">
        <w:t xml:space="preserve"> nog één ding. Dit jaar hebben we hard moeten werken om het geld voor al deze extra uitgaven bij elkaar te krijgen. Dankzij een aantal grote en</w:t>
      </w:r>
      <w:r w:rsidR="00A43855" w:rsidRPr="00DD6483">
        <w:t xml:space="preserve"> kleine</w:t>
      </w:r>
      <w:r w:rsidRPr="00DD6483">
        <w:t xml:space="preserve"> trouwe sponsoren is dit gelukt, waarvoor heel veel dank.</w:t>
      </w:r>
      <w:r w:rsidR="00A43855" w:rsidRPr="00DD6483">
        <w:t xml:space="preserve"> Met enige zorg gaan we 2022 in. Daarom wil ik u vragen, in deze tijd van geschenken, om te overwegen om de kinderen van </w:t>
      </w:r>
      <w:proofErr w:type="spellStart"/>
      <w:r w:rsidR="00032F50" w:rsidRPr="00DD6483">
        <w:t>M</w:t>
      </w:r>
      <w:r w:rsidR="00A43855" w:rsidRPr="00DD6483">
        <w:t>wamtsefu</w:t>
      </w:r>
      <w:proofErr w:type="spellEnd"/>
      <w:r w:rsidR="00A43855" w:rsidRPr="00DD6483">
        <w:t xml:space="preserve"> ook een geschenk te </w:t>
      </w:r>
      <w:r w:rsidR="00032F50" w:rsidRPr="00DD6483">
        <w:t>geven. Hun verlanglijst is niet groot. Er staan alleen maar basis dingen op.</w:t>
      </w:r>
      <w:r w:rsidR="00F50259">
        <w:t xml:space="preserve"> Iets dat iedereen zou moeten hebben!!</w:t>
      </w:r>
      <w:r w:rsidR="00DD6483">
        <w:t xml:space="preserve">                                                                       </w:t>
      </w:r>
      <w:r w:rsidR="00032F50" w:rsidRPr="00DD6483">
        <w:t>Eten, drinken en scholing.</w:t>
      </w:r>
      <w:r w:rsidR="00AE6BC2">
        <w:t xml:space="preserve">                                                                                                                                     </w:t>
      </w:r>
      <w:r w:rsidR="00032F50" w:rsidRPr="00DD6483">
        <w:t xml:space="preserve"> U vindt de bankgegevens boven aan deze brief  naast ons logo</w:t>
      </w:r>
      <w:r w:rsidR="00AE6BC2">
        <w:t>.</w:t>
      </w:r>
    </w:p>
    <w:p w14:paraId="286B3EF1" w14:textId="247E50D3" w:rsidR="003502DF" w:rsidRDefault="00686798" w:rsidP="00B167F6">
      <w:pPr>
        <w:rPr>
          <w:sz w:val="24"/>
          <w:szCs w:val="24"/>
        </w:rPr>
      </w:pPr>
      <w:r w:rsidRPr="00DF6119">
        <w:rPr>
          <w:sz w:val="24"/>
          <w:szCs w:val="24"/>
        </w:rPr>
        <w:t xml:space="preserve">   </w:t>
      </w:r>
      <w:r w:rsidR="003502DF" w:rsidRPr="00DF6119">
        <w:rPr>
          <w:sz w:val="24"/>
          <w:szCs w:val="24"/>
        </w:rPr>
        <w:t xml:space="preserve">         </w:t>
      </w:r>
      <w:r w:rsidRPr="00DF6119">
        <w:rPr>
          <w:sz w:val="24"/>
          <w:szCs w:val="24"/>
        </w:rPr>
        <w:t xml:space="preserve">                             </w:t>
      </w:r>
    </w:p>
    <w:p w14:paraId="1CEF82A6" w14:textId="398BD0C9" w:rsidR="009B449C" w:rsidRDefault="009B449C" w:rsidP="00B167F6">
      <w:pPr>
        <w:rPr>
          <w:sz w:val="24"/>
          <w:szCs w:val="24"/>
        </w:rPr>
      </w:pPr>
    </w:p>
    <w:p w14:paraId="43D57707" w14:textId="6F44105F" w:rsidR="009B449C" w:rsidRDefault="009B449C" w:rsidP="00B167F6">
      <w:pPr>
        <w:rPr>
          <w:sz w:val="24"/>
          <w:szCs w:val="24"/>
        </w:rPr>
      </w:pPr>
    </w:p>
    <w:p w14:paraId="2134FBA2" w14:textId="77777777" w:rsidR="009B449C" w:rsidRPr="00DF6119" w:rsidRDefault="009B449C" w:rsidP="00B167F6">
      <w:pPr>
        <w:rPr>
          <w:sz w:val="24"/>
          <w:szCs w:val="24"/>
        </w:rPr>
      </w:pPr>
    </w:p>
    <w:sectPr w:rsidR="009B449C" w:rsidRPr="00DF6119" w:rsidSect="001751DD">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6A534" w14:textId="77777777" w:rsidR="00DA7900" w:rsidRDefault="00DA7900" w:rsidP="001751DD">
      <w:pPr>
        <w:spacing w:after="0" w:line="240" w:lineRule="auto"/>
      </w:pPr>
      <w:r>
        <w:separator/>
      </w:r>
    </w:p>
  </w:endnote>
  <w:endnote w:type="continuationSeparator" w:id="0">
    <w:p w14:paraId="63622353" w14:textId="77777777" w:rsidR="00DA7900" w:rsidRDefault="00DA7900" w:rsidP="0017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405A" w14:textId="77777777" w:rsidR="00DA7900" w:rsidRPr="001751DD" w:rsidRDefault="0014333D">
    <w:pPr>
      <w:pStyle w:val="Voettekst"/>
      <w:jc w:val="right"/>
      <w:rPr>
        <w:color w:val="002060"/>
        <w:sz w:val="20"/>
        <w:szCs w:val="20"/>
      </w:rPr>
    </w:pPr>
    <w:r w:rsidRPr="001751DD">
      <w:rPr>
        <w:color w:val="002060"/>
        <w:sz w:val="20"/>
        <w:szCs w:val="20"/>
      </w:rPr>
      <w:fldChar w:fldCharType="begin"/>
    </w:r>
    <w:r w:rsidR="00DA7900" w:rsidRPr="001751DD">
      <w:rPr>
        <w:color w:val="002060"/>
        <w:sz w:val="20"/>
        <w:szCs w:val="20"/>
      </w:rPr>
      <w:instrText xml:space="preserve"> PAGE   \* MERGEFORMAT </w:instrText>
    </w:r>
    <w:r w:rsidRPr="001751DD">
      <w:rPr>
        <w:color w:val="002060"/>
        <w:sz w:val="20"/>
        <w:szCs w:val="20"/>
      </w:rPr>
      <w:fldChar w:fldCharType="separate"/>
    </w:r>
    <w:r w:rsidR="00137EB1">
      <w:rPr>
        <w:noProof/>
        <w:color w:val="002060"/>
        <w:sz w:val="20"/>
        <w:szCs w:val="20"/>
      </w:rPr>
      <w:t>2</w:t>
    </w:r>
    <w:r w:rsidRPr="001751DD">
      <w:rPr>
        <w:color w:val="002060"/>
        <w:sz w:val="20"/>
        <w:szCs w:val="20"/>
      </w:rPr>
      <w:fldChar w:fldCharType="end"/>
    </w:r>
  </w:p>
  <w:p w14:paraId="3E4BBC26" w14:textId="77777777" w:rsidR="00DA7900" w:rsidRDefault="00DA79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23B6" w14:textId="77777777" w:rsidR="00DA7900" w:rsidRPr="001751DD" w:rsidRDefault="0014333D">
    <w:pPr>
      <w:pStyle w:val="Voettekst"/>
      <w:jc w:val="right"/>
      <w:rPr>
        <w:color w:val="002060"/>
        <w:sz w:val="20"/>
        <w:szCs w:val="20"/>
      </w:rPr>
    </w:pPr>
    <w:r w:rsidRPr="001751DD">
      <w:rPr>
        <w:color w:val="002060"/>
        <w:sz w:val="20"/>
        <w:szCs w:val="20"/>
      </w:rPr>
      <w:fldChar w:fldCharType="begin"/>
    </w:r>
    <w:r w:rsidR="00DA7900" w:rsidRPr="001751DD">
      <w:rPr>
        <w:color w:val="002060"/>
        <w:sz w:val="20"/>
        <w:szCs w:val="20"/>
      </w:rPr>
      <w:instrText xml:space="preserve"> PAGE   \* MERGEFORMAT </w:instrText>
    </w:r>
    <w:r w:rsidRPr="001751DD">
      <w:rPr>
        <w:color w:val="002060"/>
        <w:sz w:val="20"/>
        <w:szCs w:val="20"/>
      </w:rPr>
      <w:fldChar w:fldCharType="separate"/>
    </w:r>
    <w:r w:rsidR="00137EB1">
      <w:rPr>
        <w:noProof/>
        <w:color w:val="002060"/>
        <w:sz w:val="20"/>
        <w:szCs w:val="20"/>
      </w:rPr>
      <w:t>1</w:t>
    </w:r>
    <w:r w:rsidRPr="001751DD">
      <w:rPr>
        <w:color w:val="002060"/>
        <w:sz w:val="20"/>
        <w:szCs w:val="20"/>
      </w:rPr>
      <w:fldChar w:fldCharType="end"/>
    </w:r>
  </w:p>
  <w:p w14:paraId="3856C187" w14:textId="77777777" w:rsidR="00DA7900" w:rsidRDefault="00DA79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CCBBA" w14:textId="77777777" w:rsidR="00DA7900" w:rsidRDefault="00DA7900" w:rsidP="001751DD">
      <w:pPr>
        <w:spacing w:after="0" w:line="240" w:lineRule="auto"/>
      </w:pPr>
      <w:r>
        <w:separator/>
      </w:r>
    </w:p>
  </w:footnote>
  <w:footnote w:type="continuationSeparator" w:id="0">
    <w:p w14:paraId="28824B1F" w14:textId="77777777" w:rsidR="00DA7900" w:rsidRDefault="00DA7900" w:rsidP="0017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6FF8" w14:textId="77777777" w:rsidR="00DA7900" w:rsidRPr="001751DD" w:rsidRDefault="00DA7900" w:rsidP="00835685">
    <w:pPr>
      <w:pStyle w:val="Koptekst"/>
      <w:rPr>
        <w:color w:val="002060"/>
        <w:sz w:val="20"/>
        <w:szCs w:val="20"/>
      </w:rPr>
    </w:pPr>
    <w:r>
      <w:rPr>
        <w:noProof/>
        <w:color w:val="002060"/>
        <w:sz w:val="20"/>
        <w:szCs w:val="20"/>
        <w:lang w:eastAsia="nl-NL"/>
      </w:rPr>
      <w:drawing>
        <wp:inline distT="0" distB="0" distL="0" distR="0" wp14:anchorId="407C3C78" wp14:editId="7928A40D">
          <wp:extent cx="495300" cy="361950"/>
          <wp:effectExtent l="19050" t="0" r="0" b="0"/>
          <wp:docPr id="2"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189" t="7495" r="79050" b="9697"/>
                  <a:stretch>
                    <a:fillRect/>
                  </a:stretch>
                </pic:blipFill>
                <pic:spPr bwMode="auto">
                  <a:xfrm>
                    <a:off x="0" y="0"/>
                    <a:ext cx="495300" cy="361950"/>
                  </a:xfrm>
                  <a:prstGeom prst="rect">
                    <a:avLst/>
                  </a:prstGeom>
                  <a:noFill/>
                  <a:ln w="9525">
                    <a:noFill/>
                    <a:miter lim="800000"/>
                    <a:headEnd/>
                    <a:tailEnd/>
                  </a:ln>
                </pic:spPr>
              </pic:pic>
            </a:graphicData>
          </a:graphic>
        </wp:inline>
      </w:drawing>
    </w:r>
    <w:r>
      <w:rPr>
        <w:color w:val="002060"/>
        <w:sz w:val="20"/>
        <w:szCs w:val="20"/>
      </w:rPr>
      <w:tab/>
    </w:r>
    <w:r>
      <w:rPr>
        <w:color w:val="002060"/>
        <w:sz w:val="20"/>
        <w:szCs w:val="20"/>
      </w:rPr>
      <w:tab/>
    </w:r>
    <w:r w:rsidRPr="00835685">
      <w:rPr>
        <w:color w:val="002060"/>
        <w:sz w:val="20"/>
        <w:szCs w:val="20"/>
      </w:rPr>
      <w:t xml:space="preserve"> </w:t>
    </w:r>
    <w:r w:rsidRPr="001751DD">
      <w:rPr>
        <w:color w:val="002060"/>
        <w:sz w:val="20"/>
        <w:szCs w:val="20"/>
      </w:rPr>
      <w:t xml:space="preserve">Stichting </w:t>
    </w:r>
    <w:proofErr w:type="spellStart"/>
    <w:r w:rsidRPr="001751DD">
      <w:rPr>
        <w:color w:val="002060"/>
        <w:sz w:val="20"/>
        <w:szCs w:val="20"/>
      </w:rPr>
      <w:t>Wenzi</w:t>
    </w:r>
    <w:proofErr w:type="spellEnd"/>
  </w:p>
  <w:p w14:paraId="4850591B" w14:textId="77777777" w:rsidR="00DA7900" w:rsidRPr="001751DD" w:rsidRDefault="00DA7900">
    <w:pPr>
      <w:pStyle w:val="Koptekst"/>
      <w:rPr>
        <w:noProof/>
        <w:color w:val="002060"/>
        <w:sz w:val="20"/>
        <w:szCs w:val="20"/>
        <w:lang w:eastAsia="nl-NL"/>
      </w:rPr>
    </w:pPr>
    <w:r>
      <w:rPr>
        <w:noProof/>
        <w:color w:val="002060"/>
        <w:sz w:val="20"/>
        <w:szCs w:val="20"/>
        <w:lang w:eastAsia="nl-N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686C" w14:textId="16B544AF" w:rsidR="00DA7900" w:rsidRDefault="00920F93" w:rsidP="001751DD">
    <w:pPr>
      <w:pStyle w:val="Geenafstand"/>
      <w:tabs>
        <w:tab w:val="center" w:pos="4536"/>
        <w:tab w:val="right" w:pos="6237"/>
      </w:tabs>
    </w:pPr>
    <w:r>
      <w:rPr>
        <w:noProof/>
        <w:lang w:eastAsia="nl-NL"/>
      </w:rPr>
      <mc:AlternateContent>
        <mc:Choice Requires="wps">
          <w:drawing>
            <wp:anchor distT="0" distB="0" distL="114300" distR="114300" simplePos="0" relativeHeight="251659776" behindDoc="0" locked="0" layoutInCell="1" allowOverlap="1" wp14:anchorId="272A8C79" wp14:editId="4E86714C">
              <wp:simplePos x="0" y="0"/>
              <wp:positionH relativeFrom="column">
                <wp:posOffset>3739515</wp:posOffset>
              </wp:positionH>
              <wp:positionV relativeFrom="paragraph">
                <wp:posOffset>45085</wp:posOffset>
              </wp:positionV>
              <wp:extent cx="0" cy="1355090"/>
              <wp:effectExtent l="24765" t="26035" r="2286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509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F95CF8" id="_x0000_t32" coordsize="21600,21600" o:spt="32" o:oned="t" path="m,l21600,21600e" filled="f">
              <v:path arrowok="t" fillok="f" o:connecttype="none"/>
              <o:lock v:ext="edit" shapetype="t"/>
            </v:shapetype>
            <v:shape id="AutoShape 5" o:spid="_x0000_s1026" type="#_x0000_t32" style="position:absolute;margin-left:294.45pt;margin-top:3.55pt;width:0;height:10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" strokecolor="#ffc000" strokeweight="3pt">
              <v:shadow color="#205867" opacity=".5" offset="1pt"/>
            </v:shape>
          </w:pict>
        </mc:Fallback>
      </mc:AlternateContent>
    </w:r>
  </w:p>
  <w:p w14:paraId="0018E3F6" w14:textId="12AF0894" w:rsidR="00DA7900" w:rsidRPr="00FD39EE" w:rsidRDefault="00920F93" w:rsidP="003D7B8A">
    <w:pPr>
      <w:pStyle w:val="Geenafstand"/>
      <w:tabs>
        <w:tab w:val="center" w:pos="4536"/>
        <w:tab w:val="left" w:pos="6096"/>
        <w:tab w:val="right" w:pos="6237"/>
      </w:tabs>
      <w:rPr>
        <w:color w:val="002060"/>
        <w:sz w:val="20"/>
        <w:szCs w:val="20"/>
      </w:rPr>
    </w:pPr>
    <w:r>
      <w:rPr>
        <w:noProof/>
        <w:lang w:eastAsia="nl-NL"/>
      </w:rPr>
      <mc:AlternateContent>
        <mc:Choice Requires="wps">
          <w:drawing>
            <wp:anchor distT="0" distB="0" distL="114300" distR="114300" simplePos="0" relativeHeight="251656704" behindDoc="0" locked="0" layoutInCell="1" allowOverlap="1" wp14:anchorId="265BBA47" wp14:editId="3BC51478">
              <wp:simplePos x="0" y="0"/>
              <wp:positionH relativeFrom="column">
                <wp:posOffset>-4445</wp:posOffset>
              </wp:positionH>
              <wp:positionV relativeFrom="paragraph">
                <wp:posOffset>-125730</wp:posOffset>
              </wp:positionV>
              <wp:extent cx="2000250" cy="0"/>
              <wp:effectExtent l="24130" t="26670" r="23495" b="2095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0" cy="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ACFE0D" id="AutoShape 2" o:spid="_x0000_s1026" type="#_x0000_t32" style="position:absolute;margin-left:-.35pt;margin-top:-9.9pt;width:157.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" strokecolor="#ffc000" strokeweight="3pt">
              <v:shadow color="#205867" opacity=".5" offset="1pt"/>
            </v:shape>
          </w:pict>
        </mc:Fallback>
      </mc:AlternateContent>
    </w:r>
    <w:r>
      <w:rPr>
        <w:noProof/>
        <w:lang w:eastAsia="nl-NL"/>
      </w:rPr>
      <mc:AlternateContent>
        <mc:Choice Requires="wps">
          <w:drawing>
            <wp:anchor distT="0" distB="0" distL="114300" distR="114300" simplePos="0" relativeHeight="251657728" behindDoc="0" locked="0" layoutInCell="1" allowOverlap="1" wp14:anchorId="2805F1BD" wp14:editId="1E612F65">
              <wp:simplePos x="0" y="0"/>
              <wp:positionH relativeFrom="column">
                <wp:posOffset>5080</wp:posOffset>
              </wp:positionH>
              <wp:positionV relativeFrom="paragraph">
                <wp:posOffset>-125730</wp:posOffset>
              </wp:positionV>
              <wp:extent cx="9525" cy="1678940"/>
              <wp:effectExtent l="24130" t="26670" r="23495" b="2794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7894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AA745D" id="AutoShape 3" o:spid="_x0000_s1026" type="#_x0000_t32" style="position:absolute;margin-left:.4pt;margin-top:-9.9pt;width:.75pt;height:132.2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" strokecolor="#ffc000" strokeweight="3pt">
              <v:shadow color="#205867" opacity=".5" offset="1pt"/>
            </v:shape>
          </w:pict>
        </mc:Fallback>
      </mc:AlternateContent>
    </w:r>
    <w:r w:rsidR="00DA7900">
      <w:rPr>
        <w:noProof/>
        <w:lang w:eastAsia="nl-NL"/>
      </w:rPr>
      <w:drawing>
        <wp:anchor distT="0" distB="0" distL="114300" distR="114300" simplePos="0" relativeHeight="251655680" behindDoc="1" locked="0" layoutInCell="1" allowOverlap="1" wp14:anchorId="07179F21" wp14:editId="6953678D">
          <wp:simplePos x="0" y="0"/>
          <wp:positionH relativeFrom="column">
            <wp:posOffset>311785</wp:posOffset>
          </wp:positionH>
          <wp:positionV relativeFrom="paragraph">
            <wp:posOffset>121920</wp:posOffset>
          </wp:positionV>
          <wp:extent cx="1220470" cy="831215"/>
          <wp:effectExtent l="19050" t="0" r="0" b="0"/>
          <wp:wrapTight wrapText="bothSides">
            <wp:wrapPolygon edited="0">
              <wp:start x="-337" y="0"/>
              <wp:lineTo x="-337" y="21286"/>
              <wp:lineTo x="21578" y="21286"/>
              <wp:lineTo x="21578" y="0"/>
              <wp:lineTo x="-337" y="0"/>
            </wp:wrapPolygon>
          </wp:wrapTight>
          <wp:docPr id="6" name="Afbeelding 1" descr="http://www.wenzi.nl/heade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wenzi.nl/header/logo3.jpg"/>
                  <pic:cNvPicPr>
                    <a:picLocks noChangeAspect="1" noChangeArrowheads="1"/>
                  </pic:cNvPicPr>
                </pic:nvPicPr>
                <pic:blipFill>
                  <a:blip r:embed="rId1"/>
                  <a:srcRect l="1213" t="7874" r="79010" b="10022"/>
                  <a:stretch>
                    <a:fillRect/>
                  </a:stretch>
                </pic:blipFill>
                <pic:spPr bwMode="auto">
                  <a:xfrm>
                    <a:off x="0" y="0"/>
                    <a:ext cx="1220470" cy="831215"/>
                  </a:xfrm>
                  <a:prstGeom prst="rect">
                    <a:avLst/>
                  </a:prstGeom>
                  <a:noFill/>
                  <a:ln w="9525">
                    <a:noFill/>
                    <a:miter lim="800000"/>
                    <a:headEnd/>
                    <a:tailEnd/>
                  </a:ln>
                </pic:spPr>
              </pic:pic>
            </a:graphicData>
          </a:graphic>
        </wp:anchor>
      </w:drawing>
    </w:r>
    <w:r w:rsidR="00DA7900">
      <w:tab/>
    </w:r>
    <w:r w:rsidR="00DA7900">
      <w:tab/>
    </w:r>
    <w:r w:rsidR="00DA7900">
      <w:tab/>
    </w:r>
    <w:r w:rsidR="00DA7900" w:rsidRPr="00FD39EE">
      <w:rPr>
        <w:color w:val="002060"/>
        <w:sz w:val="20"/>
        <w:szCs w:val="20"/>
      </w:rPr>
      <w:t xml:space="preserve">Stichting </w:t>
    </w:r>
    <w:proofErr w:type="spellStart"/>
    <w:r w:rsidR="00DA7900" w:rsidRPr="00FD39EE">
      <w:rPr>
        <w:color w:val="002060"/>
        <w:sz w:val="20"/>
        <w:szCs w:val="20"/>
      </w:rPr>
      <w:t>Wenzi</w:t>
    </w:r>
    <w:proofErr w:type="spellEnd"/>
  </w:p>
  <w:p w14:paraId="55EDF6FC" w14:textId="7E0E14C3" w:rsidR="00DA7900" w:rsidRPr="00FD39EE" w:rsidRDefault="00DA7900" w:rsidP="003D7B8A">
    <w:pPr>
      <w:pStyle w:val="Geenafstand"/>
      <w:tabs>
        <w:tab w:val="left" w:pos="690"/>
        <w:tab w:val="center" w:pos="4536"/>
        <w:tab w:val="left" w:pos="6096"/>
      </w:tabs>
      <w:rPr>
        <w:color w:val="002060"/>
        <w:sz w:val="20"/>
        <w:szCs w:val="20"/>
      </w:rPr>
    </w:pPr>
    <w:r w:rsidRPr="00FD39EE">
      <w:rPr>
        <w:color w:val="002060"/>
        <w:sz w:val="20"/>
        <w:szCs w:val="20"/>
      </w:rPr>
      <w:tab/>
    </w:r>
    <w:r w:rsidRPr="00FD39EE">
      <w:rPr>
        <w:color w:val="002060"/>
        <w:sz w:val="20"/>
        <w:szCs w:val="20"/>
      </w:rPr>
      <w:tab/>
      <w:t>Verweystraat 4</w:t>
    </w:r>
  </w:p>
  <w:p w14:paraId="2528F83E" w14:textId="044E878B" w:rsidR="00DA7900" w:rsidRPr="00FD39EE" w:rsidRDefault="00DA7900" w:rsidP="003D7B8A">
    <w:pPr>
      <w:pStyle w:val="Geenafstand"/>
      <w:tabs>
        <w:tab w:val="left" w:pos="9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141 BS Maassluis</w:t>
    </w:r>
  </w:p>
  <w:p w14:paraId="6B878BD3" w14:textId="4D583283" w:rsidR="00D72FA6" w:rsidRPr="00FD39EE" w:rsidRDefault="00DA7900" w:rsidP="003D7B8A">
    <w:pPr>
      <w:pStyle w:val="Geenafstand"/>
      <w:tabs>
        <w:tab w:val="left" w:pos="284"/>
        <w:tab w:val="left" w:pos="690"/>
        <w:tab w:val="center" w:pos="4536"/>
        <w:tab w:val="left" w:pos="6096"/>
        <w:tab w:val="right" w:pos="6946"/>
      </w:tabs>
      <w:rPr>
        <w:color w:val="002060"/>
        <w:sz w:val="20"/>
        <w:szCs w:val="20"/>
      </w:rPr>
    </w:pPr>
    <w:r w:rsidRPr="00FD39EE">
      <w:rPr>
        <w:color w:val="002060"/>
        <w:sz w:val="20"/>
        <w:szCs w:val="20"/>
      </w:rPr>
      <w:tab/>
    </w:r>
    <w:r w:rsidRPr="00FD39EE">
      <w:rPr>
        <w:color w:val="002060"/>
        <w:sz w:val="20"/>
        <w:szCs w:val="20"/>
      </w:rPr>
      <w:tab/>
    </w:r>
    <w:r w:rsidRPr="00FD39EE">
      <w:rPr>
        <w:color w:val="002060"/>
        <w:sz w:val="20"/>
        <w:szCs w:val="20"/>
      </w:rPr>
      <w:tab/>
      <w:t xml:space="preserve">Telefoon: </w:t>
    </w:r>
    <w:r w:rsidR="002F3AF1">
      <w:rPr>
        <w:color w:val="002060"/>
        <w:sz w:val="20"/>
        <w:szCs w:val="20"/>
      </w:rPr>
      <w:t>+31</w:t>
    </w:r>
    <w:r w:rsidR="0079462E">
      <w:rPr>
        <w:color w:val="002060"/>
        <w:sz w:val="20"/>
        <w:szCs w:val="20"/>
      </w:rPr>
      <w:t>6-44800786</w:t>
    </w:r>
  </w:p>
  <w:p w14:paraId="2CF4CDA9" w14:textId="77777777" w:rsidR="00DA7900" w:rsidRPr="00920F93" w:rsidRDefault="00DA7900" w:rsidP="003D7B8A">
    <w:pPr>
      <w:pStyle w:val="Geenafstand"/>
      <w:tabs>
        <w:tab w:val="left" w:pos="1365"/>
        <w:tab w:val="center" w:pos="4536"/>
        <w:tab w:val="left" w:pos="6096"/>
        <w:tab w:val="right" w:pos="6946"/>
      </w:tabs>
      <w:rPr>
        <w:color w:val="002060"/>
        <w:sz w:val="20"/>
        <w:szCs w:val="20"/>
        <w:lang w:val="en-US"/>
      </w:rPr>
    </w:pPr>
    <w:r w:rsidRPr="00FD39EE">
      <w:rPr>
        <w:color w:val="002060"/>
        <w:sz w:val="20"/>
        <w:szCs w:val="20"/>
      </w:rPr>
      <w:tab/>
    </w:r>
    <w:r w:rsidRPr="00FD39EE">
      <w:rPr>
        <w:color w:val="002060"/>
        <w:sz w:val="20"/>
        <w:szCs w:val="20"/>
      </w:rPr>
      <w:tab/>
    </w:r>
    <w:r w:rsidRPr="00FD39EE">
      <w:rPr>
        <w:color w:val="002060"/>
        <w:sz w:val="20"/>
        <w:szCs w:val="20"/>
      </w:rPr>
      <w:tab/>
    </w:r>
    <w:proofErr w:type="spellStart"/>
    <w:r w:rsidRPr="00920F93">
      <w:rPr>
        <w:color w:val="002060"/>
        <w:sz w:val="20"/>
        <w:szCs w:val="20"/>
        <w:lang w:val="en-US"/>
      </w:rPr>
      <w:t>KvK</w:t>
    </w:r>
    <w:proofErr w:type="spellEnd"/>
    <w:r w:rsidRPr="00920F93">
      <w:rPr>
        <w:color w:val="002060"/>
        <w:sz w:val="20"/>
        <w:szCs w:val="20"/>
        <w:lang w:val="en-US"/>
      </w:rPr>
      <w:t>: 24461613</w:t>
    </w:r>
  </w:p>
  <w:p w14:paraId="46829C1E" w14:textId="4A0C1A42" w:rsidR="00DA7900" w:rsidRPr="00920F93" w:rsidRDefault="00DA7900" w:rsidP="003D7B8A">
    <w:pPr>
      <w:pStyle w:val="Geenafstand"/>
      <w:tabs>
        <w:tab w:val="left" w:pos="495"/>
        <w:tab w:val="center" w:pos="4536"/>
        <w:tab w:val="left" w:pos="6096"/>
        <w:tab w:val="right" w:pos="6946"/>
      </w:tabs>
      <w:rPr>
        <w:color w:val="002060"/>
        <w:sz w:val="20"/>
        <w:szCs w:val="20"/>
        <w:lang w:val="en-US"/>
      </w:rPr>
    </w:pPr>
    <w:r w:rsidRPr="00920F93">
      <w:rPr>
        <w:color w:val="002060"/>
        <w:sz w:val="20"/>
        <w:szCs w:val="20"/>
        <w:lang w:val="en-US"/>
      </w:rPr>
      <w:tab/>
    </w:r>
    <w:r w:rsidRPr="00920F93">
      <w:rPr>
        <w:color w:val="002060"/>
        <w:sz w:val="20"/>
        <w:szCs w:val="20"/>
        <w:lang w:val="en-US"/>
      </w:rPr>
      <w:tab/>
    </w:r>
    <w:r w:rsidRPr="00920F93">
      <w:rPr>
        <w:color w:val="002060"/>
        <w:sz w:val="20"/>
        <w:szCs w:val="20"/>
        <w:lang w:val="en-US"/>
      </w:rPr>
      <w:tab/>
    </w:r>
    <w:r w:rsidR="00E11E2F" w:rsidRPr="00920F93">
      <w:rPr>
        <w:color w:val="002060"/>
        <w:sz w:val="20"/>
        <w:szCs w:val="20"/>
        <w:lang w:val="en-US"/>
      </w:rPr>
      <w:t>IBAN:</w:t>
    </w:r>
    <w:r w:rsidRPr="00920F93">
      <w:rPr>
        <w:color w:val="002060"/>
        <w:sz w:val="20"/>
        <w:szCs w:val="20"/>
        <w:lang w:val="en-US"/>
      </w:rPr>
      <w:t>NL43INGB0004792598</w:t>
    </w:r>
  </w:p>
  <w:p w14:paraId="1B1BAE8B" w14:textId="7EBEA3F2" w:rsidR="00E11E2F" w:rsidRPr="00920F93" w:rsidRDefault="00E11E2F" w:rsidP="003D7B8A">
    <w:pPr>
      <w:pStyle w:val="Geenafstand"/>
      <w:tabs>
        <w:tab w:val="left" w:pos="495"/>
        <w:tab w:val="center" w:pos="4536"/>
        <w:tab w:val="left" w:pos="6096"/>
        <w:tab w:val="right" w:pos="6946"/>
      </w:tabs>
      <w:rPr>
        <w:color w:val="002060"/>
        <w:sz w:val="20"/>
        <w:szCs w:val="20"/>
        <w:lang w:val="en-US"/>
      </w:rPr>
    </w:pPr>
    <w:r w:rsidRPr="00920F93">
      <w:rPr>
        <w:color w:val="002060"/>
        <w:sz w:val="20"/>
        <w:szCs w:val="20"/>
        <w:lang w:val="en-US"/>
      </w:rPr>
      <w:tab/>
    </w:r>
    <w:r w:rsidRPr="00920F93">
      <w:rPr>
        <w:color w:val="002060"/>
        <w:sz w:val="20"/>
        <w:szCs w:val="20"/>
        <w:lang w:val="en-US"/>
      </w:rPr>
      <w:tab/>
    </w:r>
    <w:r w:rsidRPr="00920F93">
      <w:rPr>
        <w:color w:val="002060"/>
        <w:sz w:val="20"/>
        <w:szCs w:val="20"/>
        <w:lang w:val="en-US"/>
      </w:rPr>
      <w:tab/>
      <w:t>Swift/BIC: INGBNL2A</w:t>
    </w:r>
  </w:p>
  <w:p w14:paraId="1BAC0EEE" w14:textId="7916C713" w:rsidR="00DA7900" w:rsidRDefault="00DA7900" w:rsidP="003D7B8A">
    <w:pPr>
      <w:pStyle w:val="Geenafstand"/>
      <w:tabs>
        <w:tab w:val="left" w:pos="495"/>
        <w:tab w:val="center" w:pos="4536"/>
        <w:tab w:val="left" w:pos="6096"/>
        <w:tab w:val="right" w:pos="6946"/>
      </w:tabs>
      <w:rPr>
        <w:color w:val="002060"/>
        <w:sz w:val="20"/>
        <w:szCs w:val="20"/>
      </w:rPr>
    </w:pPr>
    <w:r w:rsidRPr="00920F93">
      <w:rPr>
        <w:color w:val="002060"/>
        <w:sz w:val="20"/>
        <w:szCs w:val="20"/>
        <w:lang w:val="en-US"/>
      </w:rPr>
      <w:tab/>
    </w:r>
    <w:r w:rsidRPr="00920F93">
      <w:rPr>
        <w:color w:val="002060"/>
        <w:sz w:val="20"/>
        <w:szCs w:val="20"/>
        <w:lang w:val="en-US"/>
      </w:rPr>
      <w:tab/>
    </w:r>
    <w:r w:rsidRPr="00920F93">
      <w:rPr>
        <w:color w:val="002060"/>
        <w:sz w:val="20"/>
        <w:szCs w:val="20"/>
        <w:lang w:val="en-US"/>
      </w:rPr>
      <w:tab/>
    </w:r>
    <w:hyperlink r:id="rId2" w:history="1">
      <w:r w:rsidR="0076369B" w:rsidRPr="00236A89">
        <w:rPr>
          <w:rStyle w:val="Hyperlink"/>
          <w:sz w:val="20"/>
          <w:szCs w:val="20"/>
        </w:rPr>
        <w:t>WWW.Wenzi.nl</w:t>
      </w:r>
    </w:hyperlink>
  </w:p>
  <w:p w14:paraId="25D8FCF0" w14:textId="77777777" w:rsidR="0076369B" w:rsidRPr="00B55705" w:rsidRDefault="0076369B" w:rsidP="003D7B8A">
    <w:pPr>
      <w:pStyle w:val="Geenafstand"/>
      <w:tabs>
        <w:tab w:val="left" w:pos="495"/>
        <w:tab w:val="center" w:pos="4536"/>
        <w:tab w:val="left" w:pos="6096"/>
        <w:tab w:val="right" w:pos="6946"/>
      </w:tabs>
      <w:rPr>
        <w:color w:val="002060"/>
        <w:sz w:val="20"/>
        <w:szCs w:val="20"/>
      </w:rPr>
    </w:pPr>
  </w:p>
  <w:p w14:paraId="38890DF9" w14:textId="7CE9CBC4" w:rsidR="00F13D2D" w:rsidRPr="00F13D2D" w:rsidRDefault="00920F93">
    <w:pPr>
      <w:pStyle w:val="Koptekst"/>
      <w:rPr>
        <w:color w:val="002060"/>
        <w:sz w:val="20"/>
        <w:szCs w:val="20"/>
      </w:rPr>
    </w:pPr>
    <w:r>
      <w:rPr>
        <w:noProof/>
        <w:color w:val="002060"/>
        <w:sz w:val="20"/>
        <w:szCs w:val="20"/>
        <w:lang w:eastAsia="nl-NL"/>
      </w:rPr>
      <mc:AlternateContent>
        <mc:Choice Requires="wps">
          <w:drawing>
            <wp:anchor distT="0" distB="0" distL="114300" distR="114300" simplePos="0" relativeHeight="251658752" behindDoc="0" locked="0" layoutInCell="1" allowOverlap="1" wp14:anchorId="311718DD" wp14:editId="1EFF3F55">
              <wp:simplePos x="0" y="0"/>
              <wp:positionH relativeFrom="column">
                <wp:posOffset>-4445</wp:posOffset>
              </wp:positionH>
              <wp:positionV relativeFrom="paragraph">
                <wp:posOffset>144145</wp:posOffset>
              </wp:positionV>
              <wp:extent cx="5753100" cy="0"/>
              <wp:effectExtent l="24130" t="20320" r="23495" b="2730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381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351C15" id="AutoShape 4" o:spid="_x0000_s1026" type="#_x0000_t32" style="position:absolute;margin-left:-.35pt;margin-top:11.35pt;width:453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" strokecolor="#ffc000" strokeweight="3pt">
              <v:shadow color="#205867" opacity=".5" offset="1pt"/>
            </v:shape>
          </w:pict>
        </mc:Fallback>
      </mc:AlternateContent>
    </w:r>
    <w:r w:rsidR="00DA7900" w:rsidRPr="00B55705">
      <w:rPr>
        <w:color w:val="002060"/>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5E"/>
    <w:rsid w:val="00010A02"/>
    <w:rsid w:val="00032F50"/>
    <w:rsid w:val="00090A0B"/>
    <w:rsid w:val="000A5180"/>
    <w:rsid w:val="000A5204"/>
    <w:rsid w:val="000C2C4F"/>
    <w:rsid w:val="000C6EDF"/>
    <w:rsid w:val="000C724B"/>
    <w:rsid w:val="00102884"/>
    <w:rsid w:val="00135905"/>
    <w:rsid w:val="00137EB1"/>
    <w:rsid w:val="0014333D"/>
    <w:rsid w:val="00165AD7"/>
    <w:rsid w:val="001751DD"/>
    <w:rsid w:val="001C7464"/>
    <w:rsid w:val="001D4DE4"/>
    <w:rsid w:val="001E4B33"/>
    <w:rsid w:val="00211C2C"/>
    <w:rsid w:val="00224B13"/>
    <w:rsid w:val="00226837"/>
    <w:rsid w:val="00226E46"/>
    <w:rsid w:val="002417BE"/>
    <w:rsid w:val="00252C51"/>
    <w:rsid w:val="00256104"/>
    <w:rsid w:val="00260951"/>
    <w:rsid w:val="00262170"/>
    <w:rsid w:val="002979F7"/>
    <w:rsid w:val="002A0D3A"/>
    <w:rsid w:val="002A392F"/>
    <w:rsid w:val="002F30E9"/>
    <w:rsid w:val="002F3AF1"/>
    <w:rsid w:val="00306537"/>
    <w:rsid w:val="003502DF"/>
    <w:rsid w:val="00351BE5"/>
    <w:rsid w:val="0035403F"/>
    <w:rsid w:val="003B25FC"/>
    <w:rsid w:val="003B3930"/>
    <w:rsid w:val="003D7573"/>
    <w:rsid w:val="003D7B8A"/>
    <w:rsid w:val="003E5140"/>
    <w:rsid w:val="003F1CAA"/>
    <w:rsid w:val="00407D8E"/>
    <w:rsid w:val="004304EB"/>
    <w:rsid w:val="004609D7"/>
    <w:rsid w:val="00464AE0"/>
    <w:rsid w:val="004F2231"/>
    <w:rsid w:val="004F4414"/>
    <w:rsid w:val="00512400"/>
    <w:rsid w:val="0054185C"/>
    <w:rsid w:val="005C1BD3"/>
    <w:rsid w:val="00614342"/>
    <w:rsid w:val="00642FD4"/>
    <w:rsid w:val="00676F05"/>
    <w:rsid w:val="00686798"/>
    <w:rsid w:val="006B1116"/>
    <w:rsid w:val="006D280C"/>
    <w:rsid w:val="0076369B"/>
    <w:rsid w:val="00780C6D"/>
    <w:rsid w:val="0079462E"/>
    <w:rsid w:val="00800730"/>
    <w:rsid w:val="0083316E"/>
    <w:rsid w:val="00835685"/>
    <w:rsid w:val="008640DD"/>
    <w:rsid w:val="008667D2"/>
    <w:rsid w:val="008F2C5B"/>
    <w:rsid w:val="0090759E"/>
    <w:rsid w:val="00920F93"/>
    <w:rsid w:val="009623A6"/>
    <w:rsid w:val="00962A3D"/>
    <w:rsid w:val="009836C7"/>
    <w:rsid w:val="00991F5E"/>
    <w:rsid w:val="009B449C"/>
    <w:rsid w:val="009B7BCA"/>
    <w:rsid w:val="009C0B0A"/>
    <w:rsid w:val="009C0D9E"/>
    <w:rsid w:val="009D5C81"/>
    <w:rsid w:val="009E021C"/>
    <w:rsid w:val="00A06A39"/>
    <w:rsid w:val="00A10610"/>
    <w:rsid w:val="00A43855"/>
    <w:rsid w:val="00A5409F"/>
    <w:rsid w:val="00A84498"/>
    <w:rsid w:val="00A854BC"/>
    <w:rsid w:val="00AB07A4"/>
    <w:rsid w:val="00AE6BC2"/>
    <w:rsid w:val="00B167F6"/>
    <w:rsid w:val="00B30B8C"/>
    <w:rsid w:val="00B47299"/>
    <w:rsid w:val="00B710D5"/>
    <w:rsid w:val="00BA0D88"/>
    <w:rsid w:val="00BC6993"/>
    <w:rsid w:val="00BF37EC"/>
    <w:rsid w:val="00C02DE6"/>
    <w:rsid w:val="00C45529"/>
    <w:rsid w:val="00C636CA"/>
    <w:rsid w:val="00C8121F"/>
    <w:rsid w:val="00CC2F43"/>
    <w:rsid w:val="00D222CB"/>
    <w:rsid w:val="00D41225"/>
    <w:rsid w:val="00D44B79"/>
    <w:rsid w:val="00D472DC"/>
    <w:rsid w:val="00D72FA6"/>
    <w:rsid w:val="00D77E23"/>
    <w:rsid w:val="00DA7900"/>
    <w:rsid w:val="00DD6483"/>
    <w:rsid w:val="00DE0381"/>
    <w:rsid w:val="00DF6119"/>
    <w:rsid w:val="00E11E2F"/>
    <w:rsid w:val="00E177CA"/>
    <w:rsid w:val="00E457C5"/>
    <w:rsid w:val="00E5649E"/>
    <w:rsid w:val="00EB785C"/>
    <w:rsid w:val="00F13D2D"/>
    <w:rsid w:val="00F143A9"/>
    <w:rsid w:val="00F30AA4"/>
    <w:rsid w:val="00F42EB1"/>
    <w:rsid w:val="00F46A4D"/>
    <w:rsid w:val="00F50259"/>
    <w:rsid w:val="00FA34D4"/>
    <w:rsid w:val="00FC58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2D1E50"/>
  <w15:docId w15:val="{383455C1-FEFD-476D-95A4-06147C79E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2231"/>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751DD"/>
    <w:rPr>
      <w:sz w:val="22"/>
      <w:szCs w:val="22"/>
      <w:lang w:eastAsia="en-US"/>
    </w:rPr>
  </w:style>
  <w:style w:type="paragraph" w:styleId="Koptekst">
    <w:name w:val="header"/>
    <w:basedOn w:val="Standaard"/>
    <w:link w:val="KoptekstChar"/>
    <w:uiPriority w:val="99"/>
    <w:unhideWhenUsed/>
    <w:rsid w:val="001751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1DD"/>
  </w:style>
  <w:style w:type="paragraph" w:styleId="Voettekst">
    <w:name w:val="footer"/>
    <w:basedOn w:val="Standaard"/>
    <w:link w:val="VoettekstChar"/>
    <w:uiPriority w:val="99"/>
    <w:unhideWhenUsed/>
    <w:rsid w:val="001751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1DD"/>
  </w:style>
  <w:style w:type="paragraph" w:styleId="Ballontekst">
    <w:name w:val="Balloon Text"/>
    <w:basedOn w:val="Standaard"/>
    <w:link w:val="BallontekstChar"/>
    <w:uiPriority w:val="99"/>
    <w:semiHidden/>
    <w:unhideWhenUsed/>
    <w:rsid w:val="008356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5685"/>
    <w:rPr>
      <w:rFonts w:ascii="Tahoma" w:hAnsi="Tahoma" w:cs="Tahoma"/>
      <w:sz w:val="16"/>
      <w:szCs w:val="16"/>
      <w:lang w:eastAsia="en-US"/>
    </w:rPr>
  </w:style>
  <w:style w:type="paragraph" w:styleId="Normaalweb">
    <w:name w:val="Normal (Web)"/>
    <w:basedOn w:val="Standaard"/>
    <w:uiPriority w:val="99"/>
    <w:semiHidden/>
    <w:unhideWhenUsed/>
    <w:rsid w:val="00A5409F"/>
    <w:pPr>
      <w:spacing w:after="324"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4304EB"/>
    <w:rPr>
      <w:color w:val="0000FF" w:themeColor="hyperlink"/>
      <w:u w:val="single"/>
    </w:rPr>
  </w:style>
  <w:style w:type="character" w:styleId="Onopgelostemelding">
    <w:name w:val="Unresolved Mention"/>
    <w:basedOn w:val="Standaardalinea-lettertype"/>
    <w:uiPriority w:val="99"/>
    <w:semiHidden/>
    <w:unhideWhenUsed/>
    <w:rsid w:val="0043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7117">
      <w:bodyDiv w:val="1"/>
      <w:marLeft w:val="0"/>
      <w:marRight w:val="0"/>
      <w:marTop w:val="0"/>
      <w:marBottom w:val="0"/>
      <w:divBdr>
        <w:top w:val="none" w:sz="0" w:space="0" w:color="auto"/>
        <w:left w:val="none" w:sz="0" w:space="0" w:color="auto"/>
        <w:bottom w:val="none" w:sz="0" w:space="0" w:color="auto"/>
        <w:right w:val="none" w:sz="0" w:space="0" w:color="auto"/>
      </w:divBdr>
    </w:div>
    <w:div w:id="199367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hyperlink" Target="http://WWW.Wenzi.nl" TargetMode="External"/><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20Vis\Documents\Standaard%20Stichting%20Wenzi.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5956E-5124-432A-A6BE-633EAB18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Standaard Stichting Wenzi</Template>
  <TotalTime>534</TotalTime>
  <Pages>6</Pages>
  <Words>1674</Words>
  <Characters>9543</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Vis</dc:creator>
  <cp:lastModifiedBy>Willie de Bruin</cp:lastModifiedBy>
  <cp:revision>18</cp:revision>
  <dcterms:created xsi:type="dcterms:W3CDTF">2021-11-23T11:14:00Z</dcterms:created>
  <dcterms:modified xsi:type="dcterms:W3CDTF">2021-11-27T12:24:00Z</dcterms:modified>
</cp:coreProperties>
</file>